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C463" w14:textId="3223F303" w:rsidR="00E5453A" w:rsidRDefault="003439A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BA39A9" wp14:editId="1D70ADB3">
                <wp:simplePos x="0" y="0"/>
                <wp:positionH relativeFrom="column">
                  <wp:posOffset>4397131</wp:posOffset>
                </wp:positionH>
                <wp:positionV relativeFrom="paragraph">
                  <wp:posOffset>82062</wp:posOffset>
                </wp:positionV>
                <wp:extent cx="1869733" cy="9029700"/>
                <wp:effectExtent l="12700" t="0" r="7846060" b="1270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733" cy="9029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86E744" w14:textId="77777777" w:rsidR="004C22BE" w:rsidRDefault="004C22BE" w:rsidP="004C22BE">
                            <w:pPr>
                              <w:pStyle w:val="EventDetails"/>
                              <w:spacing w:after="0"/>
                            </w:pPr>
                          </w:p>
                          <w:p w14:paraId="7262F10B" w14:textId="77777777" w:rsidR="004C22BE" w:rsidRPr="00117C11" w:rsidRDefault="004C22BE" w:rsidP="004C22BE">
                            <w:pPr>
                              <w:pStyle w:val="EventDetails"/>
                              <w:spacing w:after="0"/>
                            </w:pPr>
                            <w:r w:rsidRPr="00117C11">
                              <w:t>Events and Order:</w:t>
                            </w:r>
                          </w:p>
                          <w:p w14:paraId="58C62EED" w14:textId="4D87FD49" w:rsidR="007950A8" w:rsidRDefault="007950A8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5000m – </w:t>
                            </w:r>
                            <w:r w:rsidR="005F13F7">
                              <w:rPr>
                                <w:sz w:val="18"/>
                                <w:szCs w:val="18"/>
                              </w:rPr>
                              <w:t>(combined race)</w:t>
                            </w:r>
                          </w:p>
                          <w:p w14:paraId="460324B8" w14:textId="0C42590F" w:rsidR="004C22BE" w:rsidRPr="007950A8" w:rsidRDefault="0024412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4C22BE" w:rsidRPr="007950A8">
                              <w:rPr>
                                <w:sz w:val="18"/>
                                <w:szCs w:val="18"/>
                              </w:rPr>
                              <w:t>x800</w:t>
                            </w:r>
                            <w:r w:rsidR="009C31D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1A492E5" w14:textId="77777777" w:rsidR="004C22BE" w:rsidRPr="007950A8" w:rsidRDefault="004C22B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8x200</w:t>
                            </w:r>
                          </w:p>
                          <w:p w14:paraId="21A40BD2" w14:textId="3C030638" w:rsidR="0024412E" w:rsidRPr="007950A8" w:rsidRDefault="0024412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1600</w:t>
                            </w:r>
                            <w:r w:rsidR="00046EFC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="005F13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D664CB6" w14:textId="19EA8D61" w:rsidR="0024412E" w:rsidRPr="007950A8" w:rsidRDefault="00046EFC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1600 SMR</w:t>
                            </w:r>
                            <w:r w:rsidR="00C45724">
                              <w:rPr>
                                <w:sz w:val="18"/>
                                <w:szCs w:val="18"/>
                              </w:rPr>
                              <w:t xml:space="preserve"> - (3,3,6,4)</w:t>
                            </w:r>
                          </w:p>
                          <w:p w14:paraId="4899A3CB" w14:textId="77777777" w:rsidR="004C22BE" w:rsidRPr="007950A8" w:rsidRDefault="004C22B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1000m</w:t>
                            </w:r>
                          </w:p>
                          <w:p w14:paraId="492D7162" w14:textId="253D8FDA" w:rsidR="004C22BE" w:rsidRPr="007950A8" w:rsidRDefault="00046EFC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800 SMR</w:t>
                            </w:r>
                            <w:r w:rsidR="00C45724">
                              <w:rPr>
                                <w:sz w:val="18"/>
                                <w:szCs w:val="18"/>
                              </w:rPr>
                              <w:t xml:space="preserve"> - (1,1,2,4)</w:t>
                            </w:r>
                          </w:p>
                          <w:p w14:paraId="6F639B75" w14:textId="15FA5841" w:rsidR="004C22BE" w:rsidRPr="007950A8" w:rsidRDefault="004C22B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DMR</w:t>
                            </w:r>
                            <w:r w:rsidR="005F13F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4FD60E" w14:textId="77777777" w:rsidR="0024412E" w:rsidRPr="007950A8" w:rsidRDefault="0024412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Pole Vault</w:t>
                            </w:r>
                            <w:r w:rsidR="00107C9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D3CF59" w14:textId="77777777" w:rsidR="004C22BE" w:rsidRDefault="00D313C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Shot P</w:t>
                            </w:r>
                            <w:r w:rsidR="004C22BE" w:rsidRPr="007950A8"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r w:rsidR="0024412E" w:rsidRPr="007950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C65143" w14:textId="77777777" w:rsidR="007950A8" w:rsidRDefault="007950A8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</w:t>
                            </w:r>
                          </w:p>
                          <w:p w14:paraId="6B285F90" w14:textId="77777777" w:rsidR="007950A8" w:rsidRDefault="007950A8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L.J.</w:t>
                            </w:r>
                          </w:p>
                          <w:p w14:paraId="06E70AA2" w14:textId="77777777" w:rsidR="007950A8" w:rsidRPr="007950A8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7950A8">
                              <w:rPr>
                                <w:sz w:val="18"/>
                                <w:szCs w:val="18"/>
                              </w:rPr>
                              <w:t>.J.</w:t>
                            </w:r>
                            <w:r w:rsidR="006B51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8F8AF1" w14:textId="77777777" w:rsidR="00D313CE" w:rsidRPr="00FE4B4F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E4B4F">
                              <w:rPr>
                                <w:sz w:val="18"/>
                                <w:szCs w:val="18"/>
                              </w:rPr>
                              <w:t>H.J.</w:t>
                            </w:r>
                          </w:p>
                          <w:p w14:paraId="65D23230" w14:textId="77777777" w:rsidR="00FE4B4F" w:rsidRDefault="00FE4B4F" w:rsidP="004C22BE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DC5831" w14:textId="77777777" w:rsidR="00D313CE" w:rsidRPr="00A00F9A" w:rsidRDefault="00E5435F" w:rsidP="004C22BE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11048">
                              <w:rPr>
                                <w:sz w:val="18"/>
                                <w:szCs w:val="18"/>
                              </w:rPr>
                              <w:t>Medals: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 top </w:t>
                            </w:r>
                            <w:r w:rsidR="00963801" w:rsidRPr="00911048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11048">
                              <w:rPr>
                                <w:sz w:val="18"/>
                                <w:szCs w:val="18"/>
                              </w:rPr>
                              <w:t>overall in</w:t>
                            </w:r>
                            <w:r w:rsidR="004C22BE" w:rsidRPr="00911048">
                              <w:rPr>
                                <w:sz w:val="18"/>
                                <w:szCs w:val="18"/>
                              </w:rPr>
                              <w:t xml:space="preserve"> each </w:t>
                            </w:r>
                            <w:r w:rsidR="008B0C85" w:rsidRPr="00911048">
                              <w:rPr>
                                <w:sz w:val="18"/>
                                <w:szCs w:val="18"/>
                              </w:rPr>
                              <w:t xml:space="preserve">event, per division, </w:t>
                            </w:r>
                            <w:r w:rsidR="00C42928" w:rsidRPr="00911048">
                              <w:rPr>
                                <w:sz w:val="18"/>
                                <w:szCs w:val="18"/>
                              </w:rPr>
                              <w:t xml:space="preserve">except </w:t>
                            </w:r>
                            <w:r w:rsidR="0024412E" w:rsidRPr="00911048">
                              <w:rPr>
                                <w:sz w:val="18"/>
                                <w:szCs w:val="18"/>
                              </w:rPr>
                              <w:t>1600</w:t>
                            </w:r>
                            <w:r w:rsidR="00A00F9A" w:rsidRPr="00911048">
                              <w:rPr>
                                <w:sz w:val="18"/>
                                <w:szCs w:val="18"/>
                              </w:rPr>
                              <w:t xml:space="preserve"> &amp; 5000</w:t>
                            </w:r>
                            <w:r w:rsidR="00A00F9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303A33" w14:textId="77777777" w:rsidR="00D313CE" w:rsidRDefault="00D313CE" w:rsidP="004C22BE">
                            <w:pPr>
                              <w:pStyle w:val="EventDetails"/>
                              <w:spacing w:after="0"/>
                            </w:pPr>
                          </w:p>
                          <w:p w14:paraId="58358DAB" w14:textId="77777777" w:rsidR="00B0723A" w:rsidRPr="00E5435F" w:rsidRDefault="00E5435F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Entries: </w:t>
                            </w:r>
                            <w:r w:rsidR="00B0723A" w:rsidRPr="00E5435F">
                              <w:rPr>
                                <w:sz w:val="18"/>
                                <w:szCs w:val="18"/>
                              </w:rPr>
                              <w:t xml:space="preserve">EPI Sports </w:t>
                            </w:r>
                          </w:p>
                          <w:p w14:paraId="6DD6CCD0" w14:textId="77777777" w:rsidR="00BC49C3" w:rsidRDefault="00300408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Deadline: </w:t>
                            </w:r>
                          </w:p>
                          <w:p w14:paraId="1988BC7B" w14:textId="5B1F4D2F" w:rsidR="00B0723A" w:rsidRPr="00E5435F" w:rsidRDefault="00300408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Thursday</w:t>
                            </w:r>
                            <w:r w:rsidR="00BC49C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2/</w:t>
                            </w:r>
                            <w:r w:rsidR="009730A8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6A4E90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D37DBE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91063A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CE5FBC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9730A8"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CE5FBC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5435F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="00B0723A" w:rsidRPr="00E5435F">
                              <w:rPr>
                                <w:sz w:val="18"/>
                                <w:szCs w:val="18"/>
                              </w:rPr>
                              <w:t xml:space="preserve"> PM.</w:t>
                            </w:r>
                          </w:p>
                          <w:p w14:paraId="2DB3689E" w14:textId="77777777" w:rsidR="00B0723A" w:rsidRDefault="00B0723A" w:rsidP="00B0723A">
                            <w:pPr>
                              <w:pStyle w:val="EventDetails"/>
                              <w:spacing w:after="0"/>
                            </w:pPr>
                          </w:p>
                          <w:p w14:paraId="56C13623" w14:textId="510BB247" w:rsidR="00DB265E" w:rsidRDefault="00C161B2" w:rsidP="00B0723A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161B2">
                              <w:rPr>
                                <w:sz w:val="20"/>
                                <w:szCs w:val="20"/>
                              </w:rPr>
                              <w:t xml:space="preserve">Team </w:t>
                            </w:r>
                            <w:r w:rsidR="00DB265E" w:rsidRPr="00C161B2">
                              <w:rPr>
                                <w:sz w:val="20"/>
                                <w:szCs w:val="20"/>
                              </w:rPr>
                              <w:t xml:space="preserve">Entry Fee: </w:t>
                            </w:r>
                            <w:r w:rsidR="00300408" w:rsidRPr="00C161B2">
                              <w:rPr>
                                <w:sz w:val="20"/>
                                <w:szCs w:val="20"/>
                              </w:rPr>
                              <w:t>$2</w:t>
                            </w:r>
                            <w:r w:rsidR="009730A8" w:rsidRPr="00C161B2">
                              <w:rPr>
                                <w:sz w:val="20"/>
                                <w:szCs w:val="20"/>
                              </w:rPr>
                              <w:t xml:space="preserve">50 </w:t>
                            </w:r>
                          </w:p>
                          <w:p w14:paraId="48C32456" w14:textId="726E5B39" w:rsidR="00BC49C3" w:rsidRPr="00C161B2" w:rsidRDefault="00BC49C3" w:rsidP="00B0723A">
                            <w:pPr>
                              <w:pStyle w:val="EventDetail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Checks: THS Track</w:t>
                            </w:r>
                          </w:p>
                          <w:p w14:paraId="042BF7F4" w14:textId="77777777" w:rsidR="00BC49C3" w:rsidRDefault="00300408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Due: </w:t>
                            </w:r>
                          </w:p>
                          <w:p w14:paraId="4D46B428" w14:textId="25D3FFDE" w:rsidR="00DB265E" w:rsidRPr="0015102D" w:rsidRDefault="00981555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>Tuesday</w:t>
                            </w:r>
                            <w:r w:rsidR="00BC49C3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D37DBE" w:rsidRPr="0015102D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C7F1A" w:rsidRPr="0015102D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6A4E90" w:rsidRPr="0015102D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9730A8" w:rsidRPr="0015102D">
                              <w:rPr>
                                <w:sz w:val="18"/>
                                <w:szCs w:val="18"/>
                              </w:rPr>
                              <w:t>/2022</w:t>
                            </w:r>
                          </w:p>
                          <w:p w14:paraId="2C7A3B66" w14:textId="1F25B6C6" w:rsidR="00E05941" w:rsidRPr="0015102D" w:rsidRDefault="00E05941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ADB5E2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>Mail: Kyle Irvine</w:t>
                            </w:r>
                          </w:p>
                          <w:p w14:paraId="3F278ED2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  THS Track and Field</w:t>
                            </w:r>
                          </w:p>
                          <w:p w14:paraId="6B9EE175" w14:textId="77777777" w:rsidR="00DB265E" w:rsidRPr="0015102D" w:rsidRDefault="00DB265E" w:rsidP="00B0723A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   2200 W. Carson St.</w:t>
                            </w:r>
                          </w:p>
                          <w:p w14:paraId="493C372B" w14:textId="78971D4E" w:rsidR="007E66CF" w:rsidRPr="0015102D" w:rsidRDefault="00DB265E" w:rsidP="004C22BE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5102D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5102D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15102D">
                              <w:rPr>
                                <w:sz w:val="18"/>
                                <w:szCs w:val="18"/>
                              </w:rPr>
                              <w:t>Torrance 90501</w:t>
                            </w:r>
                          </w:p>
                          <w:p w14:paraId="261D5B98" w14:textId="77777777" w:rsidR="00DB265E" w:rsidRDefault="00DB265E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4F4F8A12" w14:textId="04E195FC" w:rsidR="00DB265E" w:rsidRDefault="00DB265E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5D43A608" w14:textId="77777777" w:rsidR="00BC49C3" w:rsidRDefault="00BC49C3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3970A2B1" w14:textId="6DB43E20" w:rsidR="007E66CF" w:rsidRPr="000A3223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DIRECTIONS TO </w:t>
                            </w:r>
                            <w:r w:rsidR="000A3223" w:rsidRPr="000A3223">
                              <w:rPr>
                                <w:rFonts w:ascii="Arial" w:hAnsi="Arial"/>
                                <w:b w:val="0"/>
                                <w:bCs/>
                                <w:sz w:val="18"/>
                                <w:szCs w:val="18"/>
                              </w:rPr>
                              <w:t>ZAMPERINI</w:t>
                            </w:r>
                          </w:p>
                          <w:p w14:paraId="5906EFF5" w14:textId="77777777" w:rsidR="00D71B9C" w:rsidRDefault="00D71B9C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11E2516" w14:textId="35D4FFFF" w:rsidR="007E66CF" w:rsidRPr="00D71B9C" w:rsidRDefault="00D71B9C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1B9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See Map Below</w:t>
                            </w:r>
                            <w:r w:rsidR="000A322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- page 4</w:t>
                            </w:r>
                          </w:p>
                          <w:p w14:paraId="6C818D17" w14:textId="77777777" w:rsidR="007E66CF" w:rsidRPr="00D71B9C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410E8BDD" w14:textId="77777777" w:rsidR="007E66CF" w:rsidRDefault="007E66CF" w:rsidP="007E66CF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66187553" w14:textId="77777777" w:rsidR="00A10A59" w:rsidRDefault="00A10A59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59DB66" w14:textId="77777777" w:rsidR="00E5435F" w:rsidRPr="007950A8" w:rsidRDefault="00E5435F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Contact:</w:t>
                            </w:r>
                            <w:r w:rsidR="007E66CF" w:rsidRPr="007950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942C7A0" w14:textId="77777777" w:rsidR="007E66CF" w:rsidRPr="007950A8" w:rsidRDefault="007E66CF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Kyle Irvine</w:t>
                            </w:r>
                          </w:p>
                          <w:p w14:paraId="51F10A5C" w14:textId="77777777" w:rsidR="0052579D" w:rsidRPr="007950A8" w:rsidRDefault="0052579D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950A8">
                              <w:rPr>
                                <w:sz w:val="18"/>
                                <w:szCs w:val="18"/>
                              </w:rPr>
                              <w:t>310-283-1878</w:t>
                            </w:r>
                            <w:r w:rsidR="00895890">
                              <w:rPr>
                                <w:sz w:val="18"/>
                                <w:szCs w:val="18"/>
                              </w:rPr>
                              <w:t xml:space="preserve"> - cell</w:t>
                            </w:r>
                          </w:p>
                          <w:p w14:paraId="27273EF8" w14:textId="77777777" w:rsidR="007E66CF" w:rsidRPr="007950A8" w:rsidRDefault="00857213" w:rsidP="007E66CF">
                            <w:pPr>
                              <w:pStyle w:val="EventDetails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Isa4522@startmail.com</w:t>
                            </w:r>
                          </w:p>
                          <w:p w14:paraId="27A777E0" w14:textId="77777777" w:rsidR="007E66CF" w:rsidRPr="007E66CF" w:rsidRDefault="007E66CF" w:rsidP="007E66CF">
                            <w:pPr>
                              <w:pStyle w:val="EventDetails"/>
                              <w:spacing w:after="0"/>
                            </w:pPr>
                          </w:p>
                          <w:p w14:paraId="5EAEA6A9" w14:textId="77777777" w:rsidR="004C22BE" w:rsidRDefault="004C22BE"/>
                          <w:p w14:paraId="6D3C9CE0" w14:textId="77777777" w:rsidR="004C22BE" w:rsidRDefault="004C22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A39A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46.25pt;margin-top:6.45pt;width:147.2pt;height:71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" fillcolor="#c0504d [3205]" strokecolor="#943634 [2405]" strokeweight="1pt">
                <v:fill color2="#622423 [1605]" angle="45" focus="100%" type="gradient"/>
                <v:shadow on="t" type="perspective" color="#e5b8b7 [1301]" opacity=".5" origin=",.5" offset="0,0" matrix=",-56756f,,.5"/>
                <v:textbox>
                  <w:txbxContent>
                    <w:p w14:paraId="2086E744" w14:textId="77777777" w:rsidR="004C22BE" w:rsidRDefault="004C22BE" w:rsidP="004C22BE">
                      <w:pPr>
                        <w:pStyle w:val="EventDetails"/>
                        <w:spacing w:after="0"/>
                      </w:pPr>
                    </w:p>
                    <w:p w14:paraId="7262F10B" w14:textId="77777777" w:rsidR="004C22BE" w:rsidRPr="00117C11" w:rsidRDefault="004C22BE" w:rsidP="004C22BE">
                      <w:pPr>
                        <w:pStyle w:val="EventDetails"/>
                        <w:spacing w:after="0"/>
                      </w:pPr>
                      <w:r w:rsidRPr="00117C11">
                        <w:t>Events and Order:</w:t>
                      </w:r>
                    </w:p>
                    <w:p w14:paraId="58C62EED" w14:textId="4D87FD49" w:rsidR="007950A8" w:rsidRDefault="007950A8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5000m – </w:t>
                      </w:r>
                      <w:r w:rsidR="005F13F7">
                        <w:rPr>
                          <w:sz w:val="18"/>
                          <w:szCs w:val="18"/>
                        </w:rPr>
                        <w:t>(combined race)</w:t>
                      </w:r>
                    </w:p>
                    <w:p w14:paraId="460324B8" w14:textId="0C42590F" w:rsidR="004C22BE" w:rsidRPr="007950A8" w:rsidRDefault="0024412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4</w:t>
                      </w:r>
                      <w:r w:rsidR="004C22BE" w:rsidRPr="007950A8">
                        <w:rPr>
                          <w:sz w:val="18"/>
                          <w:szCs w:val="18"/>
                        </w:rPr>
                        <w:t>x800</w:t>
                      </w:r>
                      <w:r w:rsidR="009C31D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1A492E5" w14:textId="77777777" w:rsidR="004C22BE" w:rsidRPr="007950A8" w:rsidRDefault="004C22B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8x200</w:t>
                      </w:r>
                    </w:p>
                    <w:p w14:paraId="21A40BD2" w14:textId="3C030638" w:rsidR="0024412E" w:rsidRPr="007950A8" w:rsidRDefault="0024412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1600</w:t>
                      </w:r>
                      <w:r w:rsidR="00046EFC">
                        <w:rPr>
                          <w:sz w:val="18"/>
                          <w:szCs w:val="18"/>
                        </w:rPr>
                        <w:t>m</w:t>
                      </w:r>
                      <w:r w:rsidR="005F13F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D664CB6" w14:textId="19EA8D61" w:rsidR="0024412E" w:rsidRPr="007950A8" w:rsidRDefault="00046EFC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1600 SMR</w:t>
                      </w:r>
                      <w:r w:rsidR="00C45724">
                        <w:rPr>
                          <w:sz w:val="18"/>
                          <w:szCs w:val="18"/>
                        </w:rPr>
                        <w:t xml:space="preserve"> - (3,3,6,4)</w:t>
                      </w:r>
                    </w:p>
                    <w:p w14:paraId="4899A3CB" w14:textId="77777777" w:rsidR="004C22BE" w:rsidRPr="007950A8" w:rsidRDefault="004C22B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1000m</w:t>
                      </w:r>
                    </w:p>
                    <w:p w14:paraId="492D7162" w14:textId="253D8FDA" w:rsidR="004C22BE" w:rsidRPr="007950A8" w:rsidRDefault="00046EFC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800 SMR</w:t>
                      </w:r>
                      <w:r w:rsidR="00C45724">
                        <w:rPr>
                          <w:sz w:val="18"/>
                          <w:szCs w:val="18"/>
                        </w:rPr>
                        <w:t xml:space="preserve"> - (1,1,2,4)</w:t>
                      </w:r>
                    </w:p>
                    <w:p w14:paraId="6F639B75" w14:textId="15FA5841" w:rsidR="004C22BE" w:rsidRPr="007950A8" w:rsidRDefault="004C22B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DMR</w:t>
                      </w:r>
                      <w:r w:rsidR="005F13F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4FD60E" w14:textId="77777777" w:rsidR="0024412E" w:rsidRPr="007950A8" w:rsidRDefault="0024412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Pole Vault</w:t>
                      </w:r>
                      <w:r w:rsidR="00107C9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D3CF59" w14:textId="77777777" w:rsidR="004C22BE" w:rsidRDefault="00D313C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Shot P</w:t>
                      </w:r>
                      <w:r w:rsidR="004C22BE" w:rsidRPr="007950A8">
                        <w:rPr>
                          <w:sz w:val="18"/>
                          <w:szCs w:val="18"/>
                        </w:rPr>
                        <w:t>ut</w:t>
                      </w:r>
                      <w:r w:rsidR="0024412E" w:rsidRPr="007950A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C65143" w14:textId="77777777" w:rsidR="007950A8" w:rsidRDefault="007950A8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</w:t>
                      </w:r>
                    </w:p>
                    <w:p w14:paraId="6B285F90" w14:textId="77777777" w:rsidR="007950A8" w:rsidRDefault="007950A8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L.J.</w:t>
                      </w:r>
                    </w:p>
                    <w:p w14:paraId="06E70AA2" w14:textId="77777777" w:rsidR="007950A8" w:rsidRPr="007950A8" w:rsidRDefault="00FE4B4F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="007950A8">
                        <w:rPr>
                          <w:sz w:val="18"/>
                          <w:szCs w:val="18"/>
                        </w:rPr>
                        <w:t>.J.</w:t>
                      </w:r>
                      <w:r w:rsidR="006B514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8F8AF1" w14:textId="77777777" w:rsidR="00D313CE" w:rsidRPr="00FE4B4F" w:rsidRDefault="00FE4B4F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E4B4F">
                        <w:rPr>
                          <w:sz w:val="18"/>
                          <w:szCs w:val="18"/>
                        </w:rPr>
                        <w:t>H.J.</w:t>
                      </w:r>
                    </w:p>
                    <w:p w14:paraId="65D23230" w14:textId="77777777" w:rsidR="00FE4B4F" w:rsidRDefault="00FE4B4F" w:rsidP="004C22BE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BDC5831" w14:textId="77777777" w:rsidR="00D313CE" w:rsidRPr="00A00F9A" w:rsidRDefault="00E5435F" w:rsidP="004C22BE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11048">
                        <w:rPr>
                          <w:sz w:val="18"/>
                          <w:szCs w:val="18"/>
                        </w:rPr>
                        <w:t>Medals: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 top </w:t>
                      </w:r>
                      <w:r w:rsidR="00963801" w:rsidRPr="00911048">
                        <w:rPr>
                          <w:sz w:val="18"/>
                          <w:szCs w:val="18"/>
                        </w:rPr>
                        <w:t>3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11048">
                        <w:rPr>
                          <w:sz w:val="18"/>
                          <w:szCs w:val="18"/>
                        </w:rPr>
                        <w:t>overall in</w:t>
                      </w:r>
                      <w:r w:rsidR="004C22BE" w:rsidRPr="00911048">
                        <w:rPr>
                          <w:sz w:val="18"/>
                          <w:szCs w:val="18"/>
                        </w:rPr>
                        <w:t xml:space="preserve"> each </w:t>
                      </w:r>
                      <w:r w:rsidR="008B0C85" w:rsidRPr="00911048">
                        <w:rPr>
                          <w:sz w:val="18"/>
                          <w:szCs w:val="18"/>
                        </w:rPr>
                        <w:t xml:space="preserve">event, per division, </w:t>
                      </w:r>
                      <w:r w:rsidR="00C42928" w:rsidRPr="00911048">
                        <w:rPr>
                          <w:sz w:val="18"/>
                          <w:szCs w:val="18"/>
                        </w:rPr>
                        <w:t xml:space="preserve">except </w:t>
                      </w:r>
                      <w:r w:rsidR="0024412E" w:rsidRPr="00911048">
                        <w:rPr>
                          <w:sz w:val="18"/>
                          <w:szCs w:val="18"/>
                        </w:rPr>
                        <w:t>1600</w:t>
                      </w:r>
                      <w:r w:rsidR="00A00F9A" w:rsidRPr="00911048">
                        <w:rPr>
                          <w:sz w:val="18"/>
                          <w:szCs w:val="18"/>
                        </w:rPr>
                        <w:t xml:space="preserve"> &amp; 5000</w:t>
                      </w:r>
                      <w:r w:rsidR="00A00F9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F303A33" w14:textId="77777777" w:rsidR="00D313CE" w:rsidRDefault="00D313CE" w:rsidP="004C22BE">
                      <w:pPr>
                        <w:pStyle w:val="EventDetails"/>
                        <w:spacing w:after="0"/>
                      </w:pPr>
                    </w:p>
                    <w:p w14:paraId="58358DAB" w14:textId="77777777" w:rsidR="00B0723A" w:rsidRPr="00E5435F" w:rsidRDefault="00E5435F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Entries: </w:t>
                      </w:r>
                      <w:r w:rsidR="00B0723A" w:rsidRPr="00E5435F">
                        <w:rPr>
                          <w:sz w:val="18"/>
                          <w:szCs w:val="18"/>
                        </w:rPr>
                        <w:t xml:space="preserve">EPI Sports </w:t>
                      </w:r>
                    </w:p>
                    <w:p w14:paraId="6DD6CCD0" w14:textId="77777777" w:rsidR="00BC49C3" w:rsidRDefault="00300408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Deadline: </w:t>
                      </w:r>
                    </w:p>
                    <w:p w14:paraId="1988BC7B" w14:textId="5B1F4D2F" w:rsidR="00B0723A" w:rsidRPr="00E5435F" w:rsidRDefault="00300408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Thursday</w:t>
                      </w:r>
                      <w:r w:rsidR="00BC49C3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2/</w:t>
                      </w:r>
                      <w:r w:rsidR="009730A8">
                        <w:rPr>
                          <w:sz w:val="18"/>
                          <w:szCs w:val="18"/>
                        </w:rPr>
                        <w:t>1</w:t>
                      </w:r>
                      <w:r w:rsidR="006A4E90">
                        <w:rPr>
                          <w:sz w:val="18"/>
                          <w:szCs w:val="18"/>
                        </w:rPr>
                        <w:t>7</w:t>
                      </w:r>
                      <w:r w:rsidR="00D37DBE">
                        <w:rPr>
                          <w:sz w:val="18"/>
                          <w:szCs w:val="18"/>
                        </w:rPr>
                        <w:t>/</w:t>
                      </w:r>
                      <w:r w:rsidR="0091063A">
                        <w:rPr>
                          <w:sz w:val="18"/>
                          <w:szCs w:val="18"/>
                        </w:rPr>
                        <w:t>20</w:t>
                      </w:r>
                      <w:r w:rsidR="00CE5FBC">
                        <w:rPr>
                          <w:sz w:val="18"/>
                          <w:szCs w:val="18"/>
                        </w:rPr>
                        <w:t>2</w:t>
                      </w:r>
                      <w:r w:rsidR="009730A8">
                        <w:rPr>
                          <w:sz w:val="18"/>
                          <w:szCs w:val="18"/>
                        </w:rPr>
                        <w:t xml:space="preserve">2 </w:t>
                      </w:r>
                      <w:r w:rsidR="00CE5FBC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="00E5435F">
                        <w:rPr>
                          <w:sz w:val="18"/>
                          <w:szCs w:val="18"/>
                        </w:rPr>
                        <w:t>11</w:t>
                      </w:r>
                      <w:r w:rsidR="00B0723A" w:rsidRPr="00E5435F">
                        <w:rPr>
                          <w:sz w:val="18"/>
                          <w:szCs w:val="18"/>
                        </w:rPr>
                        <w:t xml:space="preserve"> PM.</w:t>
                      </w:r>
                    </w:p>
                    <w:p w14:paraId="2DB3689E" w14:textId="77777777" w:rsidR="00B0723A" w:rsidRDefault="00B0723A" w:rsidP="00B0723A">
                      <w:pPr>
                        <w:pStyle w:val="EventDetails"/>
                        <w:spacing w:after="0"/>
                      </w:pPr>
                    </w:p>
                    <w:p w14:paraId="56C13623" w14:textId="510BB247" w:rsidR="00DB265E" w:rsidRDefault="00C161B2" w:rsidP="00B0723A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161B2">
                        <w:rPr>
                          <w:sz w:val="20"/>
                          <w:szCs w:val="20"/>
                        </w:rPr>
                        <w:t xml:space="preserve">Team </w:t>
                      </w:r>
                      <w:r w:rsidR="00DB265E" w:rsidRPr="00C161B2">
                        <w:rPr>
                          <w:sz w:val="20"/>
                          <w:szCs w:val="20"/>
                        </w:rPr>
                        <w:t xml:space="preserve">Entry Fee: </w:t>
                      </w:r>
                      <w:r w:rsidR="00300408" w:rsidRPr="00C161B2">
                        <w:rPr>
                          <w:sz w:val="20"/>
                          <w:szCs w:val="20"/>
                        </w:rPr>
                        <w:t>$2</w:t>
                      </w:r>
                      <w:r w:rsidR="009730A8" w:rsidRPr="00C161B2">
                        <w:rPr>
                          <w:sz w:val="20"/>
                          <w:szCs w:val="20"/>
                        </w:rPr>
                        <w:t xml:space="preserve">50 </w:t>
                      </w:r>
                    </w:p>
                    <w:p w14:paraId="48C32456" w14:textId="726E5B39" w:rsidR="00BC49C3" w:rsidRPr="00C161B2" w:rsidRDefault="00BC49C3" w:rsidP="00B0723A">
                      <w:pPr>
                        <w:pStyle w:val="EventDetails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Checks: THS Track</w:t>
                      </w:r>
                    </w:p>
                    <w:p w14:paraId="042BF7F4" w14:textId="77777777" w:rsidR="00BC49C3" w:rsidRDefault="00300408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Due: </w:t>
                      </w:r>
                    </w:p>
                    <w:p w14:paraId="4D46B428" w14:textId="25D3FFDE" w:rsidR="00DB265E" w:rsidRPr="0015102D" w:rsidRDefault="00981555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>Tuesday</w:t>
                      </w:r>
                      <w:r w:rsidR="00BC49C3">
                        <w:rPr>
                          <w:sz w:val="18"/>
                          <w:szCs w:val="18"/>
                        </w:rPr>
                        <w:t>,</w:t>
                      </w:r>
                      <w:r w:rsidRPr="0015102D">
                        <w:rPr>
                          <w:sz w:val="18"/>
                          <w:szCs w:val="18"/>
                        </w:rPr>
                        <w:t xml:space="preserve"> 2</w:t>
                      </w:r>
                      <w:r w:rsidR="00D37DBE" w:rsidRPr="0015102D">
                        <w:rPr>
                          <w:sz w:val="18"/>
                          <w:szCs w:val="18"/>
                        </w:rPr>
                        <w:t>/</w:t>
                      </w:r>
                      <w:r w:rsidR="006C7F1A" w:rsidRPr="0015102D">
                        <w:rPr>
                          <w:sz w:val="18"/>
                          <w:szCs w:val="18"/>
                        </w:rPr>
                        <w:t>1</w:t>
                      </w:r>
                      <w:r w:rsidR="006A4E90" w:rsidRPr="0015102D">
                        <w:rPr>
                          <w:sz w:val="18"/>
                          <w:szCs w:val="18"/>
                        </w:rPr>
                        <w:t>5</w:t>
                      </w:r>
                      <w:r w:rsidR="009730A8" w:rsidRPr="0015102D">
                        <w:rPr>
                          <w:sz w:val="18"/>
                          <w:szCs w:val="18"/>
                        </w:rPr>
                        <w:t>/2022</w:t>
                      </w:r>
                    </w:p>
                    <w:p w14:paraId="2C7A3B66" w14:textId="1F25B6C6" w:rsidR="00E05941" w:rsidRPr="0015102D" w:rsidRDefault="00E05941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4CADB5E2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>Mail: Kyle Irvine</w:t>
                      </w:r>
                    </w:p>
                    <w:p w14:paraId="3F278ED2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  THS Track and Field</w:t>
                      </w:r>
                    </w:p>
                    <w:p w14:paraId="6B9EE175" w14:textId="77777777" w:rsidR="00DB265E" w:rsidRPr="0015102D" w:rsidRDefault="00DB265E" w:rsidP="00B0723A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   2200 W. Carson St.</w:t>
                      </w:r>
                    </w:p>
                    <w:p w14:paraId="493C372B" w14:textId="78971D4E" w:rsidR="007E66CF" w:rsidRPr="0015102D" w:rsidRDefault="00DB265E" w:rsidP="004C22BE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5102D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15102D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15102D">
                        <w:rPr>
                          <w:sz w:val="18"/>
                          <w:szCs w:val="18"/>
                        </w:rPr>
                        <w:t>Torrance 90501</w:t>
                      </w:r>
                    </w:p>
                    <w:p w14:paraId="261D5B98" w14:textId="77777777" w:rsidR="00DB265E" w:rsidRDefault="00DB265E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4F4F8A12" w14:textId="04E195FC" w:rsidR="00DB265E" w:rsidRDefault="00DB265E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5D43A608" w14:textId="77777777" w:rsidR="00BC49C3" w:rsidRDefault="00BC49C3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3970A2B1" w14:textId="6DB43E20" w:rsidR="007E66CF" w:rsidRPr="000A3223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5"/>
                          <w:szCs w:val="15"/>
                        </w:rPr>
                        <w:t xml:space="preserve">DIRECTIONS TO </w:t>
                      </w:r>
                      <w:r w:rsidR="000A3223" w:rsidRPr="000A3223">
                        <w:rPr>
                          <w:rFonts w:ascii="Arial" w:hAnsi="Arial"/>
                          <w:b w:val="0"/>
                          <w:bCs/>
                          <w:sz w:val="18"/>
                          <w:szCs w:val="18"/>
                        </w:rPr>
                        <w:t>ZAMPERINI</w:t>
                      </w:r>
                    </w:p>
                    <w:p w14:paraId="5906EFF5" w14:textId="77777777" w:rsidR="00D71B9C" w:rsidRDefault="00D71B9C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11E2516" w14:textId="35D4FFFF" w:rsidR="007E66CF" w:rsidRPr="00D71B9C" w:rsidRDefault="00D71B9C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1B9C">
                        <w:rPr>
                          <w:rFonts w:ascii="Arial" w:hAnsi="Arial"/>
                          <w:sz w:val="18"/>
                          <w:szCs w:val="18"/>
                        </w:rPr>
                        <w:t>See Map Below</w:t>
                      </w:r>
                      <w:r w:rsidR="000A322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- page 4</w:t>
                      </w:r>
                    </w:p>
                    <w:p w14:paraId="6C818D17" w14:textId="77777777" w:rsidR="007E66CF" w:rsidRPr="00D71B9C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410E8BDD" w14:textId="77777777" w:rsidR="007E66CF" w:rsidRDefault="007E66CF" w:rsidP="007E66CF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66187553" w14:textId="77777777" w:rsidR="00A10A59" w:rsidRDefault="00A10A59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5359DB66" w14:textId="77777777" w:rsidR="00E5435F" w:rsidRPr="007950A8" w:rsidRDefault="00E5435F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Contact:</w:t>
                      </w:r>
                      <w:r w:rsidR="007E66CF" w:rsidRPr="007950A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942C7A0" w14:textId="77777777" w:rsidR="007E66CF" w:rsidRPr="007950A8" w:rsidRDefault="007E66CF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Kyle Irvine</w:t>
                      </w:r>
                    </w:p>
                    <w:p w14:paraId="51F10A5C" w14:textId="77777777" w:rsidR="0052579D" w:rsidRPr="007950A8" w:rsidRDefault="0052579D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950A8">
                        <w:rPr>
                          <w:sz w:val="18"/>
                          <w:szCs w:val="18"/>
                        </w:rPr>
                        <w:t>310-283-1878</w:t>
                      </w:r>
                      <w:r w:rsidR="00895890">
                        <w:rPr>
                          <w:sz w:val="18"/>
                          <w:szCs w:val="18"/>
                        </w:rPr>
                        <w:t xml:space="preserve"> - cell</w:t>
                      </w:r>
                    </w:p>
                    <w:p w14:paraId="27273EF8" w14:textId="77777777" w:rsidR="007E66CF" w:rsidRPr="007950A8" w:rsidRDefault="00857213" w:rsidP="007E66CF">
                      <w:pPr>
                        <w:pStyle w:val="EventDetails"/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Isa4522@startmail.com</w:t>
                      </w:r>
                    </w:p>
                    <w:p w14:paraId="27A777E0" w14:textId="77777777" w:rsidR="007E66CF" w:rsidRPr="007E66CF" w:rsidRDefault="007E66CF" w:rsidP="007E66CF">
                      <w:pPr>
                        <w:pStyle w:val="EventDetails"/>
                        <w:spacing w:after="0"/>
                      </w:pPr>
                    </w:p>
                    <w:p w14:paraId="5EAEA6A9" w14:textId="77777777" w:rsidR="004C22BE" w:rsidRDefault="004C22BE"/>
                    <w:p w14:paraId="6D3C9CE0" w14:textId="77777777" w:rsidR="004C22BE" w:rsidRDefault="004C22BE"/>
                  </w:txbxContent>
                </v:textbox>
              </v:shape>
            </w:pict>
          </mc:Fallback>
        </mc:AlternateContent>
      </w:r>
      <w:r w:rsidR="00737108">
        <w:rPr>
          <w:noProof/>
        </w:rPr>
        <w:drawing>
          <wp:anchor distT="0" distB="0" distL="114300" distR="114300" simplePos="0" relativeHeight="251660288" behindDoc="0" locked="0" layoutInCell="1" allowOverlap="1" wp14:anchorId="76A2D5CF" wp14:editId="5FF1595D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6576060" cy="9265920"/>
            <wp:effectExtent l="19050" t="0" r="0" b="0"/>
            <wp:wrapNone/>
            <wp:docPr id="4" name="Picture 4" descr="http://extras.mnginteractive.com/live/media/site577/2009/0807/20090807_064225_torrancefield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tras.mnginteractive.com/live/media/site577/2009/0807/20090807_064225_torrancefield2_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FE25AB" wp14:editId="58F7E5A4">
                <wp:simplePos x="0" y="0"/>
                <wp:positionH relativeFrom="page">
                  <wp:posOffset>925195</wp:posOffset>
                </wp:positionH>
                <wp:positionV relativeFrom="page">
                  <wp:posOffset>251460</wp:posOffset>
                </wp:positionV>
                <wp:extent cx="5556250" cy="533400"/>
                <wp:effectExtent l="1270" t="381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52"/>
                                <w:szCs w:val="52"/>
                              </w:rPr>
                              <w:id w:val="1379742663"/>
                              <w:placeholder>
                                <w:docPart w:val="5780012F714B42F09F75B327016C2A91"/>
                              </w:placeholder>
                            </w:sdtPr>
                            <w:sdtEndPr>
                              <w:rPr>
                                <w:sz w:val="64"/>
                                <w:szCs w:val="24"/>
                              </w:rPr>
                            </w:sdtEndPr>
                            <w:sdtContent>
                              <w:p w14:paraId="489053F7" w14:textId="77777777" w:rsidR="00E5453A" w:rsidRPr="00B06B78" w:rsidRDefault="00D9719A" w:rsidP="00E5453A">
                                <w:pPr>
                                  <w:pStyle w:val="Heading1"/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48"/>
                                    <w:szCs w:val="48"/>
                                  </w:rPr>
                                  <w:t>Louis Zamperini Invitational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25AB" id="Text Box 18" o:spid="_x0000_s1027" type="#_x0000_t202" style="position:absolute;margin-left:72.85pt;margin-top:19.8pt;width:437.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s9uQIAAME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" filled="f" stroked="f">
                <v:textbox>
                  <w:txbxContent>
                    <w:sdt>
                      <w:sdtPr>
                        <w:rPr>
                          <w:sz w:val="52"/>
                          <w:szCs w:val="52"/>
                        </w:rPr>
                        <w:id w:val="1379742663"/>
                        <w:placeholder>
                          <w:docPart w:val="5780012F714B42F09F75B327016C2A91"/>
                        </w:placeholder>
                      </w:sdtPr>
                      <w:sdtEndPr>
                        <w:rPr>
                          <w:sz w:val="64"/>
                          <w:szCs w:val="24"/>
                        </w:rPr>
                      </w:sdtEndPr>
                      <w:sdtContent>
                        <w:p w14:paraId="489053F7" w14:textId="77777777" w:rsidR="00E5453A" w:rsidRPr="00B06B78" w:rsidRDefault="00D9719A" w:rsidP="00E5453A">
                          <w:pPr>
                            <w:pStyle w:val="Heading1"/>
                          </w:pPr>
                          <w:r>
                            <w:rPr>
                              <w:sz w:val="52"/>
                              <w:szCs w:val="52"/>
                            </w:rPr>
                            <w:t xml:space="preserve">     </w:t>
                          </w:r>
                          <w:r>
                            <w:rPr>
                              <w:sz w:val="48"/>
                              <w:szCs w:val="48"/>
                            </w:rPr>
                            <w:t>Louis Zamperini Invitational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9319A39" wp14:editId="3EF647C9">
                <wp:simplePos x="0" y="0"/>
                <wp:positionH relativeFrom="column">
                  <wp:posOffset>-337820</wp:posOffset>
                </wp:positionH>
                <wp:positionV relativeFrom="paragraph">
                  <wp:posOffset>-811530</wp:posOffset>
                </wp:positionV>
                <wp:extent cx="6592570" cy="800100"/>
                <wp:effectExtent l="5080" t="7620" r="12700" b="1143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257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0DB77" id="Rectangle 9" o:spid="_x0000_s1026" style="position:absolute;margin-left:-26.6pt;margin-top:-63.9pt;width:519.1pt;height:6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" fillcolor="#365f91 [2404]" strokecolor="white [3212]"/>
            </w:pict>
          </mc:Fallback>
        </mc:AlternateContent>
      </w:r>
      <w:r w:rsidR="005C7DD5">
        <w:t>z</w:t>
      </w:r>
    </w:p>
    <w:p w14:paraId="19C5F112" w14:textId="77777777" w:rsidR="00E5453A" w:rsidRDefault="003439A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CC403" wp14:editId="15686057">
                <wp:simplePos x="0" y="0"/>
                <wp:positionH relativeFrom="column">
                  <wp:posOffset>-97155</wp:posOffset>
                </wp:positionH>
                <wp:positionV relativeFrom="paragraph">
                  <wp:posOffset>267335</wp:posOffset>
                </wp:positionV>
                <wp:extent cx="4059555" cy="5524500"/>
                <wp:effectExtent l="0" t="0" r="0" b="190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3540" w14:textId="069A0A91" w:rsidR="006A12D0" w:rsidRPr="004204A9" w:rsidRDefault="00300408" w:rsidP="000D5B3B">
                            <w:pPr>
                              <w:pStyle w:val="EventDetails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February,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30A8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6A4E90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20</w:t>
                            </w:r>
                            <w:r w:rsidR="00CE5FBC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9730A8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6649C4BF" w14:textId="77777777" w:rsidR="000D5B3B" w:rsidRDefault="0024412E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Zamperini Stadium</w:t>
                            </w:r>
                            <w:r w:rsidR="00DB265E">
                              <w:t xml:space="preserve">: </w:t>
                            </w:r>
                          </w:p>
                          <w:p w14:paraId="370DADD3" w14:textId="34228A3D" w:rsidR="000D5B3B" w:rsidRDefault="0015102D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2320 Crenshaw Bl.</w:t>
                            </w:r>
                          </w:p>
                          <w:p w14:paraId="22D25AB6" w14:textId="19FAFA78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Torrance, CA 9050</w:t>
                            </w:r>
                            <w:r w:rsidR="0015102D">
                              <w:t>1</w:t>
                            </w:r>
                          </w:p>
                          <w:p w14:paraId="7AEEB089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31F76F5B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 xml:space="preserve">Start Time: </w:t>
                            </w:r>
                          </w:p>
                          <w:p w14:paraId="7C77CBFF" w14:textId="2CB0D740" w:rsidR="004C22BE" w:rsidRPr="00C161B2" w:rsidRDefault="007950A8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61B2">
                              <w:rPr>
                                <w:sz w:val="28"/>
                                <w:szCs w:val="28"/>
                                <w:u w:val="single"/>
                              </w:rPr>
                              <w:t>5000m – 9:</w:t>
                            </w:r>
                            <w:r w:rsidR="00C161B2" w:rsidRPr="00C161B2">
                              <w:rPr>
                                <w:sz w:val="28"/>
                                <w:szCs w:val="28"/>
                                <w:u w:val="single"/>
                              </w:rPr>
                              <w:t>15</w:t>
                            </w:r>
                            <w:r w:rsidRPr="00C161B2">
                              <w:rPr>
                                <w:sz w:val="28"/>
                                <w:szCs w:val="28"/>
                                <w:u w:val="single"/>
                              </w:rPr>
                              <w:t>am</w:t>
                            </w:r>
                          </w:p>
                          <w:p w14:paraId="38B0144C" w14:textId="3E6E62BA" w:rsidR="0012540F" w:rsidRDefault="00107C98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161B2">
                              <w:rPr>
                                <w:sz w:val="28"/>
                                <w:szCs w:val="28"/>
                              </w:rPr>
                              <w:t>4x800</w:t>
                            </w:r>
                            <w:r w:rsidR="009C31DF" w:rsidRPr="00C161B2">
                              <w:rPr>
                                <w:sz w:val="28"/>
                                <w:szCs w:val="28"/>
                              </w:rPr>
                              <w:t xml:space="preserve"> follows 5000m</w:t>
                            </w:r>
                          </w:p>
                          <w:p w14:paraId="2BCE5C67" w14:textId="416C5B49" w:rsidR="00C161B2" w:rsidRPr="00C161B2" w:rsidRDefault="00C161B2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Field Events – </w:t>
                            </w:r>
                            <w:r w:rsidR="00046EFC">
                              <w:rPr>
                                <w:sz w:val="28"/>
                                <w:szCs w:val="28"/>
                                <w:u w:val="single"/>
                              </w:rPr>
                              <w:t>9:00am</w:t>
                            </w:r>
                          </w:p>
                          <w:p w14:paraId="5607704A" w14:textId="77777777" w:rsidR="007950A8" w:rsidRDefault="007950A8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766BA810" w14:textId="77777777" w:rsidR="007950A8" w:rsidRDefault="007950A8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1B1B5E35" w14:textId="38510FD1" w:rsidR="004C22BE" w:rsidRPr="00C161B2" w:rsidRDefault="00C161B2" w:rsidP="000D5B3B">
                            <w:pPr>
                              <w:pStyle w:val="EventDetails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161B2">
                              <w:rPr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 w:rsidR="00300408" w:rsidRPr="00C161B2">
                              <w:rPr>
                                <w:sz w:val="28"/>
                                <w:szCs w:val="28"/>
                              </w:rPr>
                              <w:t>Entry Fee: $2</w:t>
                            </w:r>
                            <w:r w:rsidR="009730A8" w:rsidRPr="00C161B2">
                              <w:rPr>
                                <w:sz w:val="28"/>
                                <w:szCs w:val="28"/>
                              </w:rPr>
                              <w:t xml:space="preserve">50 </w:t>
                            </w:r>
                          </w:p>
                          <w:p w14:paraId="03F9DC6B" w14:textId="77777777" w:rsidR="00C51CEC" w:rsidRDefault="00C51CEC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 xml:space="preserve">                   </w:t>
                            </w:r>
                          </w:p>
                          <w:p w14:paraId="23899B16" w14:textId="77777777" w:rsidR="00E05941" w:rsidRDefault="00E5435F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Unlimited entries</w:t>
                            </w:r>
                            <w:r w:rsidR="00E05941">
                              <w:t xml:space="preserve"> per event</w:t>
                            </w:r>
                          </w:p>
                          <w:p w14:paraId="710F66E4" w14:textId="77777777" w:rsidR="004C22BE" w:rsidRDefault="00E05941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 xml:space="preserve">Relay </w:t>
                            </w:r>
                            <w:r w:rsidR="00C51CEC">
                              <w:t xml:space="preserve">teams </w:t>
                            </w:r>
                            <w:r>
                              <w:t>(A</w:t>
                            </w:r>
                            <w:r w:rsidR="00C51CEC">
                              <w:t xml:space="preserve"> – </w:t>
                            </w:r>
                            <w:r>
                              <w:t>Z)</w:t>
                            </w:r>
                          </w:p>
                          <w:p w14:paraId="76EB391A" w14:textId="77777777" w:rsidR="007E66CF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38FA9973" w14:textId="77777777" w:rsidR="007E66CF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00DDA620" w14:textId="77777777" w:rsidR="007E66CF" w:rsidRDefault="007E66CF" w:rsidP="000D5B3B">
                            <w:pPr>
                              <w:pStyle w:val="EventDetails"/>
                              <w:spacing w:after="0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  <w:p w14:paraId="523AC8D4" w14:textId="77777777" w:rsidR="000D5B3B" w:rsidRDefault="00E5435F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www.thstf.com/zamperini</w:t>
                            </w:r>
                          </w:p>
                          <w:p w14:paraId="3437577E" w14:textId="77777777" w:rsidR="000D5B3B" w:rsidRDefault="00DB265E" w:rsidP="000D5B3B">
                            <w:pPr>
                              <w:pStyle w:val="EventDetails"/>
                              <w:spacing w:after="0"/>
                            </w:pPr>
                            <w:r>
                              <w:t>www.thstf.com/directions</w:t>
                            </w:r>
                          </w:p>
                          <w:p w14:paraId="4A243FFC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6BB77DC3" w14:textId="77777777" w:rsidR="000D5B3B" w:rsidRDefault="000D5B3B" w:rsidP="000D5B3B">
                            <w:pPr>
                              <w:pStyle w:val="EventDetails"/>
                              <w:spacing w:after="0"/>
                            </w:pPr>
                          </w:p>
                          <w:p w14:paraId="79608C29" w14:textId="77777777" w:rsidR="000D5B3B" w:rsidRPr="00CC5E8D" w:rsidRDefault="000D5B3B" w:rsidP="00183567">
                            <w:pPr>
                              <w:pStyle w:val="EventDetails"/>
                            </w:pPr>
                          </w:p>
                          <w:p w14:paraId="07EDF783" w14:textId="77777777" w:rsidR="006A12D0" w:rsidRPr="00CC5E8D" w:rsidRDefault="006A12D0" w:rsidP="00B06B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C403" id="Text Box 11" o:spid="_x0000_s1028" type="#_x0000_t202" style="position:absolute;margin-left:-7.65pt;margin-top:21.05pt;width:319.65pt;height:4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" filled="f" fillcolor="#1f497d [3215]" stroked="f">
                <v:textbox>
                  <w:txbxContent>
                    <w:p w14:paraId="582A3540" w14:textId="069A0A91" w:rsidR="006A12D0" w:rsidRPr="004204A9" w:rsidRDefault="00300408" w:rsidP="000D5B3B">
                      <w:pPr>
                        <w:pStyle w:val="EventDetails"/>
                        <w:spacing w:after="0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February,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730A8">
                        <w:rPr>
                          <w:sz w:val="32"/>
                          <w:szCs w:val="32"/>
                        </w:rPr>
                        <w:t>1</w:t>
                      </w:r>
                      <w:r w:rsidR="006A4E90">
                        <w:rPr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sz w:val="32"/>
                          <w:szCs w:val="32"/>
                        </w:rPr>
                        <w:t>, 20</w:t>
                      </w:r>
                      <w:r w:rsidR="00CE5FBC">
                        <w:rPr>
                          <w:sz w:val="32"/>
                          <w:szCs w:val="32"/>
                        </w:rPr>
                        <w:t>2</w:t>
                      </w:r>
                      <w:r w:rsidR="009730A8">
                        <w:rPr>
                          <w:sz w:val="32"/>
                          <w:szCs w:val="32"/>
                        </w:rPr>
                        <w:t>2</w:t>
                      </w:r>
                    </w:p>
                    <w:p w14:paraId="6649C4BF" w14:textId="77777777" w:rsidR="000D5B3B" w:rsidRDefault="0024412E" w:rsidP="000D5B3B">
                      <w:pPr>
                        <w:pStyle w:val="EventDetails"/>
                        <w:spacing w:after="0"/>
                      </w:pPr>
                      <w:r>
                        <w:t>Zamperini Stadium</w:t>
                      </w:r>
                      <w:r w:rsidR="00DB265E">
                        <w:t xml:space="preserve">: </w:t>
                      </w:r>
                    </w:p>
                    <w:p w14:paraId="370DADD3" w14:textId="34228A3D" w:rsidR="000D5B3B" w:rsidRDefault="0015102D" w:rsidP="000D5B3B">
                      <w:pPr>
                        <w:pStyle w:val="EventDetails"/>
                        <w:spacing w:after="0"/>
                      </w:pPr>
                      <w:r>
                        <w:t>2320 Crenshaw Bl.</w:t>
                      </w:r>
                    </w:p>
                    <w:p w14:paraId="22D25AB6" w14:textId="19FAFA78" w:rsidR="000D5B3B" w:rsidRDefault="000D5B3B" w:rsidP="000D5B3B">
                      <w:pPr>
                        <w:pStyle w:val="EventDetails"/>
                        <w:spacing w:after="0"/>
                      </w:pPr>
                      <w:r>
                        <w:t>Torrance, CA 9050</w:t>
                      </w:r>
                      <w:r w:rsidR="0015102D">
                        <w:t>1</w:t>
                      </w:r>
                    </w:p>
                    <w:p w14:paraId="7AEEB089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31F76F5B" w14:textId="77777777" w:rsidR="000D5B3B" w:rsidRDefault="000D5B3B" w:rsidP="000D5B3B">
                      <w:pPr>
                        <w:pStyle w:val="EventDetails"/>
                        <w:spacing w:after="0"/>
                      </w:pPr>
                      <w:r>
                        <w:t xml:space="preserve">Start Time: </w:t>
                      </w:r>
                    </w:p>
                    <w:p w14:paraId="7C77CBFF" w14:textId="2CB0D740" w:rsidR="004C22BE" w:rsidRPr="00C161B2" w:rsidRDefault="007950A8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C161B2">
                        <w:rPr>
                          <w:sz w:val="28"/>
                          <w:szCs w:val="28"/>
                          <w:u w:val="single"/>
                        </w:rPr>
                        <w:t>5000m – 9:</w:t>
                      </w:r>
                      <w:r w:rsidR="00C161B2" w:rsidRPr="00C161B2">
                        <w:rPr>
                          <w:sz w:val="28"/>
                          <w:szCs w:val="28"/>
                          <w:u w:val="single"/>
                        </w:rPr>
                        <w:t>15</w:t>
                      </w:r>
                      <w:r w:rsidRPr="00C161B2">
                        <w:rPr>
                          <w:sz w:val="28"/>
                          <w:szCs w:val="28"/>
                          <w:u w:val="single"/>
                        </w:rPr>
                        <w:t>am</w:t>
                      </w:r>
                    </w:p>
                    <w:p w14:paraId="38B0144C" w14:textId="3E6E62BA" w:rsidR="0012540F" w:rsidRDefault="00107C98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161B2">
                        <w:rPr>
                          <w:sz w:val="28"/>
                          <w:szCs w:val="28"/>
                        </w:rPr>
                        <w:t>4x800</w:t>
                      </w:r>
                      <w:r w:rsidR="009C31DF" w:rsidRPr="00C161B2">
                        <w:rPr>
                          <w:sz w:val="28"/>
                          <w:szCs w:val="28"/>
                        </w:rPr>
                        <w:t xml:space="preserve"> follows 5000m</w:t>
                      </w:r>
                    </w:p>
                    <w:p w14:paraId="2BCE5C67" w14:textId="416C5B49" w:rsidR="00C161B2" w:rsidRPr="00C161B2" w:rsidRDefault="00C161B2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Field Events – </w:t>
                      </w:r>
                      <w:r w:rsidR="00046EFC">
                        <w:rPr>
                          <w:sz w:val="28"/>
                          <w:szCs w:val="28"/>
                          <w:u w:val="single"/>
                        </w:rPr>
                        <w:t>9:00am</w:t>
                      </w:r>
                    </w:p>
                    <w:p w14:paraId="5607704A" w14:textId="77777777" w:rsidR="007950A8" w:rsidRDefault="007950A8" w:rsidP="000D5B3B">
                      <w:pPr>
                        <w:pStyle w:val="EventDetails"/>
                        <w:spacing w:after="0"/>
                      </w:pPr>
                    </w:p>
                    <w:p w14:paraId="766BA810" w14:textId="77777777" w:rsidR="007950A8" w:rsidRDefault="007950A8" w:rsidP="000D5B3B">
                      <w:pPr>
                        <w:pStyle w:val="EventDetails"/>
                        <w:spacing w:after="0"/>
                      </w:pPr>
                    </w:p>
                    <w:p w14:paraId="1B1B5E35" w14:textId="38510FD1" w:rsidR="004C22BE" w:rsidRPr="00C161B2" w:rsidRDefault="00C161B2" w:rsidP="000D5B3B">
                      <w:pPr>
                        <w:pStyle w:val="EventDetails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161B2">
                        <w:rPr>
                          <w:sz w:val="28"/>
                          <w:szCs w:val="28"/>
                        </w:rPr>
                        <w:t xml:space="preserve">Team </w:t>
                      </w:r>
                      <w:r w:rsidR="00300408" w:rsidRPr="00C161B2">
                        <w:rPr>
                          <w:sz w:val="28"/>
                          <w:szCs w:val="28"/>
                        </w:rPr>
                        <w:t>Entry Fee: $2</w:t>
                      </w:r>
                      <w:r w:rsidR="009730A8" w:rsidRPr="00C161B2">
                        <w:rPr>
                          <w:sz w:val="28"/>
                          <w:szCs w:val="28"/>
                        </w:rPr>
                        <w:t xml:space="preserve">50 </w:t>
                      </w:r>
                    </w:p>
                    <w:p w14:paraId="03F9DC6B" w14:textId="77777777" w:rsidR="00C51CEC" w:rsidRDefault="00C51CEC" w:rsidP="000D5B3B">
                      <w:pPr>
                        <w:pStyle w:val="EventDetails"/>
                        <w:spacing w:after="0"/>
                      </w:pPr>
                      <w:r>
                        <w:t xml:space="preserve">                   </w:t>
                      </w:r>
                    </w:p>
                    <w:p w14:paraId="23899B16" w14:textId="77777777" w:rsidR="00E05941" w:rsidRDefault="00E5435F" w:rsidP="000D5B3B">
                      <w:pPr>
                        <w:pStyle w:val="EventDetails"/>
                        <w:spacing w:after="0"/>
                      </w:pPr>
                      <w:r>
                        <w:t>Unlimited entries</w:t>
                      </w:r>
                      <w:r w:rsidR="00E05941">
                        <w:t xml:space="preserve"> per event</w:t>
                      </w:r>
                    </w:p>
                    <w:p w14:paraId="710F66E4" w14:textId="77777777" w:rsidR="004C22BE" w:rsidRDefault="00E05941" w:rsidP="000D5B3B">
                      <w:pPr>
                        <w:pStyle w:val="EventDetails"/>
                        <w:spacing w:after="0"/>
                      </w:pPr>
                      <w:r>
                        <w:t xml:space="preserve">Relay </w:t>
                      </w:r>
                      <w:r w:rsidR="00C51CEC">
                        <w:t xml:space="preserve">teams </w:t>
                      </w:r>
                      <w:r>
                        <w:t>(A</w:t>
                      </w:r>
                      <w:r w:rsidR="00C51CEC">
                        <w:t xml:space="preserve"> – </w:t>
                      </w:r>
                      <w:r>
                        <w:t>Z)</w:t>
                      </w:r>
                    </w:p>
                    <w:p w14:paraId="76EB391A" w14:textId="77777777" w:rsidR="007E66CF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38FA9973" w14:textId="77777777" w:rsidR="007E66CF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00DDA620" w14:textId="77777777" w:rsidR="007E66CF" w:rsidRDefault="007E66CF" w:rsidP="000D5B3B">
                      <w:pPr>
                        <w:pStyle w:val="EventDetails"/>
                        <w:spacing w:after="0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  <w:p w14:paraId="523AC8D4" w14:textId="77777777" w:rsidR="000D5B3B" w:rsidRDefault="00E5435F" w:rsidP="000D5B3B">
                      <w:pPr>
                        <w:pStyle w:val="EventDetails"/>
                        <w:spacing w:after="0"/>
                      </w:pPr>
                      <w:r>
                        <w:t>www.thstf.com/zamperini</w:t>
                      </w:r>
                    </w:p>
                    <w:p w14:paraId="3437577E" w14:textId="77777777" w:rsidR="000D5B3B" w:rsidRDefault="00DB265E" w:rsidP="000D5B3B">
                      <w:pPr>
                        <w:pStyle w:val="EventDetails"/>
                        <w:spacing w:after="0"/>
                      </w:pPr>
                      <w:r>
                        <w:t>www.thstf.com/directions</w:t>
                      </w:r>
                    </w:p>
                    <w:p w14:paraId="4A243FFC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6BB77DC3" w14:textId="77777777" w:rsidR="000D5B3B" w:rsidRDefault="000D5B3B" w:rsidP="000D5B3B">
                      <w:pPr>
                        <w:pStyle w:val="EventDetails"/>
                        <w:spacing w:after="0"/>
                      </w:pPr>
                    </w:p>
                    <w:p w14:paraId="79608C29" w14:textId="77777777" w:rsidR="000D5B3B" w:rsidRPr="00CC5E8D" w:rsidRDefault="000D5B3B" w:rsidP="00183567">
                      <w:pPr>
                        <w:pStyle w:val="EventDetails"/>
                      </w:pPr>
                    </w:p>
                    <w:p w14:paraId="07EDF783" w14:textId="77777777" w:rsidR="006A12D0" w:rsidRPr="00CC5E8D" w:rsidRDefault="006A12D0" w:rsidP="00B06B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DF09E" w14:textId="77777777" w:rsidR="00E5453A" w:rsidRDefault="00E5453A"/>
    <w:p w14:paraId="66C4B643" w14:textId="77777777" w:rsidR="00E5453A" w:rsidRDefault="00E5453A"/>
    <w:p w14:paraId="23911284" w14:textId="77777777" w:rsidR="00E5453A" w:rsidRDefault="00E5453A"/>
    <w:p w14:paraId="0F801431" w14:textId="77777777" w:rsidR="00E5453A" w:rsidRDefault="00E5453A"/>
    <w:p w14:paraId="3F936528" w14:textId="77777777" w:rsidR="00E5453A" w:rsidRDefault="00E5453A"/>
    <w:p w14:paraId="149C82B4" w14:textId="77777777" w:rsidR="00E5453A" w:rsidRDefault="00E5453A"/>
    <w:p w14:paraId="534EFEB1" w14:textId="77777777" w:rsidR="00E5453A" w:rsidRDefault="00E5453A"/>
    <w:p w14:paraId="188DBB33" w14:textId="77777777" w:rsidR="00E5453A" w:rsidRDefault="00E5453A"/>
    <w:p w14:paraId="1053406A" w14:textId="77777777" w:rsidR="00E5453A" w:rsidRDefault="00E5453A"/>
    <w:p w14:paraId="64DACE6A" w14:textId="77777777" w:rsidR="00E5453A" w:rsidRDefault="00E5453A"/>
    <w:p w14:paraId="392DA348" w14:textId="77777777" w:rsidR="00E5453A" w:rsidRDefault="00E5453A"/>
    <w:p w14:paraId="26DDD4C7" w14:textId="77777777" w:rsidR="00E5453A" w:rsidRDefault="00E5453A"/>
    <w:p w14:paraId="2738A50B" w14:textId="77777777" w:rsidR="00E5453A" w:rsidRDefault="00E5453A"/>
    <w:p w14:paraId="43206D2A" w14:textId="77777777" w:rsidR="00E5453A" w:rsidRDefault="00E5453A"/>
    <w:p w14:paraId="4E08B9C0" w14:textId="77777777" w:rsidR="00E5453A" w:rsidRDefault="00E5453A"/>
    <w:p w14:paraId="3FCADE41" w14:textId="77777777" w:rsidR="00E5453A" w:rsidRDefault="00E5453A"/>
    <w:p w14:paraId="64BD45D8" w14:textId="77777777" w:rsidR="00E5453A" w:rsidRDefault="00E5453A"/>
    <w:p w14:paraId="4C2D4E54" w14:textId="77777777" w:rsidR="00E5453A" w:rsidRDefault="00E5453A"/>
    <w:p w14:paraId="0122C4B6" w14:textId="77777777" w:rsidR="00E5453A" w:rsidRDefault="00E5453A"/>
    <w:p w14:paraId="2DE12594" w14:textId="77777777" w:rsidR="00E5453A" w:rsidRDefault="00E5453A"/>
    <w:p w14:paraId="316B5FBB" w14:textId="77777777" w:rsidR="00E5453A" w:rsidRDefault="00D15C56">
      <w:r>
        <w:rPr>
          <w:noProof/>
        </w:rPr>
        <w:drawing>
          <wp:anchor distT="0" distB="0" distL="114300" distR="114300" simplePos="0" relativeHeight="251653120" behindDoc="0" locked="0" layoutInCell="1" allowOverlap="1" wp14:anchorId="60449463" wp14:editId="41FD8F4E">
            <wp:simplePos x="0" y="0"/>
            <wp:positionH relativeFrom="column">
              <wp:posOffset>-198120</wp:posOffset>
            </wp:positionH>
            <wp:positionV relativeFrom="paragraph">
              <wp:posOffset>297180</wp:posOffset>
            </wp:positionV>
            <wp:extent cx="2141220" cy="1649730"/>
            <wp:effectExtent l="152400" t="152400" r="335280" b="3505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track_straight_nor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45A6A" w14:textId="77777777" w:rsidR="00E5453A" w:rsidRDefault="009767F2">
      <w:r>
        <w:rPr>
          <w:noProof/>
        </w:rPr>
        <w:drawing>
          <wp:anchor distT="0" distB="0" distL="114300" distR="114300" simplePos="0" relativeHeight="251664384" behindDoc="0" locked="0" layoutInCell="1" allowOverlap="1" wp14:anchorId="376F680C" wp14:editId="47F75D7D">
            <wp:simplePos x="0" y="0"/>
            <wp:positionH relativeFrom="column">
              <wp:posOffset>45720</wp:posOffset>
            </wp:positionH>
            <wp:positionV relativeFrom="paragraph">
              <wp:posOffset>15875</wp:posOffset>
            </wp:positionV>
            <wp:extent cx="2186940" cy="1668780"/>
            <wp:effectExtent l="152400" t="152400" r="346710" b="3505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-in-train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C56">
        <w:rPr>
          <w:noProof/>
        </w:rPr>
        <w:drawing>
          <wp:anchor distT="0" distB="0" distL="114300" distR="114300" simplePos="0" relativeHeight="251679232" behindDoc="0" locked="0" layoutInCell="1" allowOverlap="1" wp14:anchorId="77CA6909" wp14:editId="2B2C7C4D">
            <wp:simplePos x="0" y="0"/>
            <wp:positionH relativeFrom="column">
              <wp:posOffset>2910840</wp:posOffset>
            </wp:positionH>
            <wp:positionV relativeFrom="paragraph">
              <wp:posOffset>31115</wp:posOffset>
            </wp:positionV>
            <wp:extent cx="1493520" cy="1592580"/>
            <wp:effectExtent l="152400" t="152400" r="335280" b="350520"/>
            <wp:wrapNone/>
            <wp:docPr id="7" name="Picture 6" descr="Royal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_0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9605" w14:textId="77777777" w:rsidR="00E5453A" w:rsidRDefault="00E5453A"/>
    <w:p w14:paraId="478129A3" w14:textId="77777777" w:rsidR="00E5453A" w:rsidRDefault="00E5453A" w:rsidP="00E5453A">
      <w:pPr>
        <w:autoSpaceDE w:val="0"/>
        <w:autoSpaceDN w:val="0"/>
        <w:adjustRightInd w:val="0"/>
        <w:spacing w:after="0" w:line="240" w:lineRule="auto"/>
      </w:pPr>
    </w:p>
    <w:p w14:paraId="41273ABD" w14:textId="77777777" w:rsidR="00E5453A" w:rsidRDefault="00E5453A" w:rsidP="00E5453A">
      <w:pPr>
        <w:autoSpaceDE w:val="0"/>
        <w:autoSpaceDN w:val="0"/>
        <w:adjustRightInd w:val="0"/>
        <w:spacing w:after="0" w:line="240" w:lineRule="auto"/>
      </w:pPr>
    </w:p>
    <w:p w14:paraId="02496D33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4A054C05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314D45F8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232DE03C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19054D6A" w14:textId="7C820605" w:rsidR="00E5453A" w:rsidRPr="00E5453A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42"/>
          <w:szCs w:val="42"/>
        </w:rPr>
      </w:pPr>
      <w:r w:rsidRPr="009D334C"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>Lou</w:t>
      </w: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>is</w:t>
      </w:r>
      <w:r w:rsidRPr="009D334C"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 xml:space="preserve"> Zamperini Invitational</w:t>
      </w:r>
    </w:p>
    <w:p w14:paraId="7B778C6F" w14:textId="77777777" w:rsidR="00E5453A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42"/>
          <w:szCs w:val="42"/>
        </w:rPr>
      </w:pPr>
    </w:p>
    <w:p w14:paraId="6C0B7495" w14:textId="2A2FE3DE" w:rsidR="0015102D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Where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Zamperini Stadium</w:t>
      </w:r>
      <w:r w:rsidR="001D4C79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</w:p>
    <w:p w14:paraId="7FEDCC72" w14:textId="69771310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      </w:t>
      </w:r>
      <w:r w:rsidR="00981555">
        <w:rPr>
          <w:rFonts w:ascii="TimesNewRoman" w:hAnsi="TimesNewRoman" w:cs="TimesNewRoman"/>
          <w:color w:val="000000"/>
          <w:sz w:val="20"/>
          <w:szCs w:val="20"/>
        </w:rPr>
        <w:t xml:space="preserve">  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2</w:t>
      </w:r>
      <w:r w:rsidR="0015102D">
        <w:rPr>
          <w:rFonts w:ascii="TimesNewRoman" w:hAnsi="TimesNewRoman" w:cs="TimesNewRoman"/>
          <w:color w:val="000000"/>
          <w:sz w:val="20"/>
          <w:szCs w:val="20"/>
        </w:rPr>
        <w:t>320 Crenshaw Bl.</w:t>
      </w:r>
    </w:p>
    <w:p w14:paraId="239AD40A" w14:textId="51656980" w:rsidR="00E5453A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      </w:t>
      </w:r>
      <w:r w:rsidR="00981555">
        <w:rPr>
          <w:rFonts w:ascii="TimesNewRoman" w:hAnsi="TimesNewRoman" w:cs="TimesNewRoman"/>
          <w:color w:val="000000"/>
          <w:sz w:val="20"/>
          <w:szCs w:val="20"/>
        </w:rPr>
        <w:t xml:space="preserve">  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Torrance, Ca.</w:t>
      </w:r>
      <w:r w:rsidR="0015102D">
        <w:rPr>
          <w:rFonts w:ascii="TimesNewRoman" w:hAnsi="TimesNewRoman" w:cs="TimesNewRoman"/>
          <w:color w:val="000000"/>
          <w:sz w:val="20"/>
          <w:szCs w:val="20"/>
        </w:rPr>
        <w:t xml:space="preserve"> 90501</w:t>
      </w:r>
    </w:p>
    <w:p w14:paraId="0F8CBB63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485DD272" w14:textId="3C8D308F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Date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 xml:space="preserve">:  Saturday - February </w:t>
      </w:r>
      <w:r w:rsidR="009730A8">
        <w:rPr>
          <w:rFonts w:ascii="TimesNewRoman" w:hAnsi="TimesNewRoman" w:cs="TimesNewRoman"/>
          <w:color w:val="000000"/>
          <w:sz w:val="20"/>
          <w:szCs w:val="20"/>
        </w:rPr>
        <w:t>1</w:t>
      </w:r>
      <w:r w:rsidR="006A4E90">
        <w:rPr>
          <w:rFonts w:ascii="TimesNewRoman" w:hAnsi="TimesNewRoman" w:cs="TimesNewRoman"/>
          <w:color w:val="000000"/>
          <w:sz w:val="20"/>
          <w:szCs w:val="20"/>
        </w:rPr>
        <w:t>9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, 20</w:t>
      </w:r>
      <w:r w:rsidR="00CE5FBC">
        <w:rPr>
          <w:rFonts w:ascii="TimesNewRoman" w:hAnsi="TimesNewRoman" w:cs="TimesNewRoman"/>
          <w:color w:val="000000"/>
          <w:sz w:val="20"/>
          <w:szCs w:val="20"/>
        </w:rPr>
        <w:t>2</w:t>
      </w:r>
      <w:r w:rsidR="009730A8">
        <w:rPr>
          <w:rFonts w:ascii="TimesNewRoman" w:hAnsi="TimesNewRoman" w:cs="TimesNewRoman"/>
          <w:color w:val="000000"/>
          <w:sz w:val="20"/>
          <w:szCs w:val="20"/>
        </w:rPr>
        <w:t>2</w:t>
      </w:r>
    </w:p>
    <w:p w14:paraId="525F3E92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2AF05B1B" w14:textId="73CF0DF9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Start Time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9:</w:t>
      </w:r>
      <w:r w:rsidR="006A4E90">
        <w:rPr>
          <w:rFonts w:ascii="TimesNewRoman" w:hAnsi="TimesNewRoman" w:cs="TimesNewRoman"/>
          <w:color w:val="000000"/>
          <w:sz w:val="20"/>
          <w:szCs w:val="20"/>
        </w:rPr>
        <w:t>15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am – 5000m</w:t>
      </w:r>
    </w:p>
    <w:p w14:paraId="61E3DC25" w14:textId="7995B154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</w:t>
      </w:r>
      <w:r w:rsidR="00FE4B4F"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          </w:t>
      </w:r>
      <w:r w:rsidR="00EE2619">
        <w:rPr>
          <w:rFonts w:ascii="TimesNewRoman" w:hAnsi="TimesNewRoman" w:cs="TimesNewRoman"/>
          <w:color w:val="000000"/>
          <w:sz w:val="20"/>
          <w:szCs w:val="20"/>
        </w:rPr>
        <w:t xml:space="preserve">   </w:t>
      </w:r>
      <w:r w:rsidR="000A3223">
        <w:rPr>
          <w:rFonts w:ascii="TimesNewRoman" w:hAnsi="TimesNewRoman" w:cs="TimesNewRoman"/>
          <w:color w:val="000000"/>
          <w:sz w:val="20"/>
          <w:szCs w:val="20"/>
        </w:rPr>
        <w:t>4x800 follows 5000m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</w:p>
    <w:p w14:paraId="7D816043" w14:textId="51C67152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</w:t>
      </w:r>
      <w:r w:rsidR="009C31DF"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       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="00EE2619">
        <w:rPr>
          <w:rFonts w:ascii="TimesNewRoman" w:hAnsi="TimesNewRoman" w:cs="TimesNewRoman"/>
          <w:color w:val="000000"/>
          <w:sz w:val="20"/>
          <w:szCs w:val="20"/>
        </w:rPr>
        <w:t xml:space="preserve">   </w:t>
      </w:r>
      <w:r w:rsidR="000A3223">
        <w:rPr>
          <w:rFonts w:ascii="TimesNewRoman" w:hAnsi="TimesNewRoman" w:cs="TimesNewRoman"/>
          <w:color w:val="000000"/>
          <w:sz w:val="20"/>
          <w:szCs w:val="20"/>
        </w:rPr>
        <w:t>Field Events - 9:00am</w:t>
      </w:r>
    </w:p>
    <w:p w14:paraId="6756EEF6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0D1A40B1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Levels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Varsity &amp; F/S - Boys &amp; Girls</w:t>
      </w:r>
    </w:p>
    <w:p w14:paraId="43307A4D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6A3B4A46" w14:textId="660DFBF7" w:rsidR="00B74188" w:rsidRDefault="00E5453A" w:rsidP="00D71B9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Events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Zamperini 5000m</w:t>
      </w:r>
      <w:r w:rsidR="00FF373B" w:rsidRPr="00981555">
        <w:rPr>
          <w:rFonts w:ascii="TimesNewRoman" w:hAnsi="TimesNewRoman" w:cs="TimesNewRoman"/>
          <w:color w:val="000000"/>
          <w:sz w:val="20"/>
          <w:szCs w:val="20"/>
        </w:rPr>
        <w:t xml:space="preserve"> (one </w:t>
      </w:r>
      <w:r w:rsidR="00911048" w:rsidRPr="00981555">
        <w:rPr>
          <w:rFonts w:ascii="TimesNewRoman" w:hAnsi="TimesNewRoman" w:cs="TimesNewRoman"/>
          <w:color w:val="000000"/>
          <w:sz w:val="20"/>
          <w:szCs w:val="20"/>
        </w:rPr>
        <w:t>race</w:t>
      </w:r>
      <w:r w:rsidR="00FF373B" w:rsidRPr="00981555">
        <w:rPr>
          <w:rFonts w:ascii="TimesNewRoman" w:hAnsi="TimesNewRoman" w:cs="TimesNewRoman"/>
          <w:color w:val="000000"/>
          <w:sz w:val="20"/>
          <w:szCs w:val="20"/>
        </w:rPr>
        <w:t xml:space="preserve"> combined</w:t>
      </w:r>
      <w:r w:rsidR="000569C8" w:rsidRPr="00981555">
        <w:rPr>
          <w:rFonts w:ascii="TimesNewRoman" w:hAnsi="TimesNewRoman" w:cs="TimesNewRoman"/>
          <w:color w:val="000000"/>
          <w:sz w:val="20"/>
          <w:szCs w:val="20"/>
        </w:rPr>
        <w:t>)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,</w:t>
      </w:r>
      <w:r w:rsidR="00B74188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1600m (two races)</w:t>
      </w:r>
    </w:p>
    <w:p w14:paraId="48B35E2D" w14:textId="77777777" w:rsidR="000A3223" w:rsidRDefault="000A3223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20"/>
          <w:szCs w:val="20"/>
        </w:rPr>
      </w:pPr>
    </w:p>
    <w:p w14:paraId="2504C7AB" w14:textId="7EC0E237" w:rsidR="00B74188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B74188">
        <w:rPr>
          <w:rFonts w:ascii="TimesNewRoman" w:hAnsi="TimesNewRoman" w:cs="TimesNewRoman"/>
          <w:b/>
          <w:bCs/>
          <w:color w:val="000000"/>
          <w:sz w:val="20"/>
          <w:szCs w:val="20"/>
        </w:rPr>
        <w:t>Relays:</w:t>
      </w:r>
    </w:p>
    <w:p w14:paraId="77D07000" w14:textId="400110D1" w:rsidR="00B74188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0A3223">
        <w:rPr>
          <w:rFonts w:ascii="TimesNewRoman" w:hAnsi="TimesNewRoman" w:cs="TimesNewRoman"/>
          <w:b/>
          <w:bCs/>
          <w:color w:val="000000"/>
          <w:sz w:val="20"/>
          <w:szCs w:val="20"/>
        </w:rPr>
        <w:t xml:space="preserve">4x800 </w:t>
      </w:r>
      <w:r>
        <w:rPr>
          <w:rFonts w:ascii="TimesNewRoman" w:hAnsi="TimesNewRoman" w:cs="TimesNewRoman"/>
          <w:color w:val="000000"/>
          <w:sz w:val="20"/>
          <w:szCs w:val="20"/>
        </w:rPr>
        <w:t>– 4 races</w:t>
      </w:r>
      <w:r w:rsidR="00EE2619">
        <w:rPr>
          <w:rFonts w:ascii="TimesNewRoman" w:hAnsi="TimesNewRoman" w:cs="TimesNewRoman"/>
          <w:color w:val="000000"/>
          <w:sz w:val="20"/>
          <w:szCs w:val="20"/>
        </w:rPr>
        <w:t xml:space="preserve"> (one race per level)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 no heats </w:t>
      </w:r>
    </w:p>
    <w:p w14:paraId="64FEBB09" w14:textId="48477140" w:rsidR="00B74188" w:rsidRPr="000A3223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20"/>
          <w:szCs w:val="20"/>
        </w:rPr>
      </w:pPr>
      <w:r w:rsidRPr="000A3223">
        <w:rPr>
          <w:rFonts w:ascii="TimesNewRoman" w:hAnsi="TimesNewRoman" w:cs="TimesNewRoman"/>
          <w:b/>
          <w:bCs/>
          <w:color w:val="000000"/>
          <w:sz w:val="20"/>
          <w:szCs w:val="20"/>
        </w:rPr>
        <w:t xml:space="preserve">8x200 </w:t>
      </w:r>
    </w:p>
    <w:p w14:paraId="7ED473E5" w14:textId="3E29D3DE" w:rsidR="000A3223" w:rsidRDefault="009106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EE2619">
        <w:rPr>
          <w:rFonts w:ascii="TimesNewRoman" w:hAnsi="TimesNewRoman" w:cs="TimesNewRoman"/>
          <w:b/>
          <w:bCs/>
          <w:color w:val="000000"/>
          <w:sz w:val="20"/>
          <w:szCs w:val="20"/>
        </w:rPr>
        <w:t>1600</w:t>
      </w:r>
      <w:r w:rsidR="00E5453A" w:rsidRPr="00EE2619">
        <w:rPr>
          <w:rFonts w:ascii="TimesNewRoman" w:hAnsi="TimesNewRoman" w:cs="TimesNewRoman"/>
          <w:b/>
          <w:bCs/>
          <w:color w:val="000000"/>
          <w:sz w:val="20"/>
          <w:szCs w:val="20"/>
        </w:rPr>
        <w:t xml:space="preserve"> SMR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 xml:space="preserve"> (</w:t>
      </w:r>
      <w:r w:rsidR="00E5453A" w:rsidRPr="00EE2619">
        <w:rPr>
          <w:rFonts w:ascii="TimesNewRoman" w:hAnsi="TimesNewRoman" w:cs="TimesNewRoman"/>
          <w:b/>
          <w:bCs/>
          <w:color w:val="000000"/>
          <w:sz w:val="20"/>
          <w:szCs w:val="20"/>
        </w:rPr>
        <w:t>3, 3, 6, 4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>)</w:t>
      </w:r>
    </w:p>
    <w:p w14:paraId="5B59DCD0" w14:textId="2430CA7A" w:rsidR="00B74188" w:rsidRDefault="009106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0A3223">
        <w:rPr>
          <w:rFonts w:ascii="TimesNewRoman" w:hAnsi="TimesNewRoman" w:cs="TimesNewRoman"/>
          <w:b/>
          <w:bCs/>
          <w:color w:val="000000"/>
          <w:sz w:val="20"/>
          <w:szCs w:val="20"/>
        </w:rPr>
        <w:t xml:space="preserve">800 </w:t>
      </w:r>
      <w:r w:rsidR="00E5453A" w:rsidRPr="000A3223">
        <w:rPr>
          <w:rFonts w:ascii="TimesNewRoman" w:hAnsi="TimesNewRoman" w:cs="TimesNewRoman"/>
          <w:b/>
          <w:bCs/>
          <w:color w:val="000000"/>
          <w:sz w:val="20"/>
          <w:szCs w:val="20"/>
        </w:rPr>
        <w:t>SMR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 xml:space="preserve"> (1, 1, 2, 4)</w:t>
      </w:r>
    </w:p>
    <w:p w14:paraId="2C849704" w14:textId="41881363" w:rsidR="00EE2619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20"/>
          <w:szCs w:val="20"/>
        </w:rPr>
      </w:pPr>
      <w:r w:rsidRPr="000A3223">
        <w:rPr>
          <w:rFonts w:ascii="TimesNewRoman" w:hAnsi="TimesNewRoman" w:cs="TimesNewRoman"/>
          <w:b/>
          <w:bCs/>
          <w:color w:val="000000"/>
          <w:sz w:val="20"/>
          <w:szCs w:val="20"/>
        </w:rPr>
        <w:t xml:space="preserve">DMR </w:t>
      </w:r>
      <w:r>
        <w:rPr>
          <w:rFonts w:ascii="TimesNewRoman" w:hAnsi="TimesNewRoman" w:cs="TimesNewRoman"/>
          <w:color w:val="000000"/>
          <w:sz w:val="20"/>
          <w:szCs w:val="20"/>
        </w:rPr>
        <w:t>– two races</w:t>
      </w:r>
      <w:r w:rsidR="00EE2619">
        <w:rPr>
          <w:rFonts w:ascii="TimesNewRoman" w:hAnsi="TimesNewRoman" w:cs="TimesNewRoman"/>
          <w:color w:val="000000"/>
          <w:sz w:val="20"/>
          <w:szCs w:val="20"/>
        </w:rPr>
        <w:t xml:space="preserve"> (combined girls / combined boys)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</w:p>
    <w:p w14:paraId="28E3D98F" w14:textId="77777777" w:rsidR="00D71B9C" w:rsidRDefault="00D71B9C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  <w:color w:val="000000"/>
          <w:sz w:val="20"/>
          <w:szCs w:val="20"/>
        </w:rPr>
      </w:pPr>
    </w:p>
    <w:p w14:paraId="2331FA5B" w14:textId="1C5CA2F2" w:rsidR="00E5453A" w:rsidRPr="00981555" w:rsidRDefault="00B74188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B74188">
        <w:rPr>
          <w:rFonts w:ascii="TimesNewRoman" w:hAnsi="TimesNewRoman" w:cs="TimesNewRoman"/>
          <w:b/>
          <w:bCs/>
          <w:color w:val="000000"/>
          <w:sz w:val="20"/>
          <w:szCs w:val="20"/>
        </w:rPr>
        <w:t>Field Events</w:t>
      </w:r>
      <w:r>
        <w:rPr>
          <w:rFonts w:ascii="TimesNewRoman" w:hAnsi="TimesNewRoman" w:cs="TimesNewRoman"/>
          <w:color w:val="000000"/>
          <w:sz w:val="20"/>
          <w:szCs w:val="20"/>
        </w:rPr>
        <w:t xml:space="preserve">: 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>PV, SP, DISC, HJ, LJ</w:t>
      </w:r>
      <w:r w:rsidR="0091063A" w:rsidRPr="00981555">
        <w:rPr>
          <w:rFonts w:ascii="TimesNewRoman" w:hAnsi="TimesNewRoman" w:cs="TimesNewRoman"/>
          <w:color w:val="000000"/>
          <w:sz w:val="20"/>
          <w:szCs w:val="20"/>
        </w:rPr>
        <w:t>, TJ</w:t>
      </w:r>
    </w:p>
    <w:p w14:paraId="4F5E45E8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6A94B39A" w14:textId="6E908DFD" w:rsidR="00EE2619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Medals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top 3 o</w:t>
      </w:r>
      <w:r w:rsidR="006B514B" w:rsidRPr="00981555">
        <w:rPr>
          <w:rFonts w:ascii="TimesNewRoman" w:hAnsi="TimesNewRoman" w:cs="TimesNewRoman"/>
          <w:color w:val="000000"/>
          <w:sz w:val="20"/>
          <w:szCs w:val="20"/>
        </w:rPr>
        <w:t>verall in all events</w:t>
      </w:r>
    </w:p>
    <w:p w14:paraId="6EACAEBE" w14:textId="414C3640" w:rsidR="00E5453A" w:rsidRPr="00981555" w:rsidRDefault="00EE2619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B867B4">
        <w:rPr>
          <w:rFonts w:ascii="TimesNewRoman" w:hAnsi="TimesNewRoman" w:cs="TimesNewRoman"/>
          <w:b/>
          <w:bCs/>
          <w:color w:val="000000"/>
          <w:sz w:val="20"/>
          <w:szCs w:val="20"/>
        </w:rPr>
        <w:t>E</w:t>
      </w:r>
      <w:r w:rsidR="006B514B" w:rsidRPr="00B867B4">
        <w:rPr>
          <w:rFonts w:ascii="TimesNewRoman" w:hAnsi="TimesNewRoman" w:cs="TimesNewRoman"/>
          <w:b/>
          <w:bCs/>
          <w:color w:val="000000"/>
          <w:sz w:val="20"/>
          <w:szCs w:val="20"/>
        </w:rPr>
        <w:t>xception</w:t>
      </w:r>
      <w:r w:rsidR="006B514B" w:rsidRPr="00981555">
        <w:rPr>
          <w:rFonts w:ascii="TimesNewRoman" w:hAnsi="TimesNewRoman" w:cs="TimesNewRoman"/>
          <w:color w:val="000000"/>
          <w:sz w:val="20"/>
          <w:szCs w:val="20"/>
        </w:rPr>
        <w:t xml:space="preserve">: 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>1600m</w:t>
      </w:r>
      <w:r w:rsidR="008F00FB" w:rsidRPr="00981555">
        <w:rPr>
          <w:rFonts w:ascii="TimesNewRoman" w:hAnsi="TimesNewRoman" w:cs="TimesNewRoman"/>
          <w:color w:val="000000"/>
          <w:sz w:val="20"/>
          <w:szCs w:val="20"/>
        </w:rPr>
        <w:t xml:space="preserve"> &amp; 5000m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 xml:space="preserve"> top </w:t>
      </w:r>
      <w:r w:rsidR="000A3223">
        <w:rPr>
          <w:rFonts w:ascii="TimesNewRoman" w:hAnsi="TimesNewRoman" w:cs="TimesNewRoman"/>
          <w:color w:val="000000"/>
          <w:sz w:val="20"/>
          <w:szCs w:val="20"/>
        </w:rPr>
        <w:t>6</w:t>
      </w:r>
      <w:r w:rsidR="00E5453A" w:rsidRPr="00981555">
        <w:rPr>
          <w:rFonts w:ascii="TimesNewRoman" w:hAnsi="TimesNewRoman" w:cs="TimesNewRoman"/>
          <w:color w:val="000000"/>
          <w:sz w:val="20"/>
          <w:szCs w:val="20"/>
        </w:rPr>
        <w:t xml:space="preserve"> each race </w:t>
      </w:r>
      <w:r>
        <w:rPr>
          <w:rFonts w:ascii="TimesNewRoman" w:hAnsi="TimesNewRoman" w:cs="TimesNewRoman"/>
          <w:color w:val="000000"/>
          <w:sz w:val="20"/>
          <w:szCs w:val="20"/>
        </w:rPr>
        <w:t>will receive trophies</w:t>
      </w:r>
    </w:p>
    <w:p w14:paraId="71B8AA94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5474DDD6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Entries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 Entries online at EPI Sports – Unlimited in all events</w:t>
      </w:r>
    </w:p>
    <w:p w14:paraId="226F2E24" w14:textId="5C329063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             </w:t>
      </w:r>
      <w:r w:rsidR="004029D7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Deadline</w:t>
      </w:r>
      <w:r w:rsidR="008F00FB" w:rsidRPr="00981555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="00D37DBE" w:rsidRPr="00981555">
        <w:rPr>
          <w:rFonts w:ascii="TimesNewRoman" w:hAnsi="TimesNewRoman" w:cs="TimesNewRoman"/>
          <w:color w:val="000000"/>
          <w:sz w:val="20"/>
          <w:szCs w:val="20"/>
        </w:rPr>
        <w:t>- Thurs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day 2/</w:t>
      </w:r>
      <w:r w:rsidR="0084323D">
        <w:rPr>
          <w:rFonts w:ascii="TimesNewRoman" w:hAnsi="TimesNewRoman" w:cs="TimesNewRoman"/>
          <w:color w:val="000000"/>
          <w:sz w:val="20"/>
          <w:szCs w:val="20"/>
        </w:rPr>
        <w:t>17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/</w:t>
      </w:r>
      <w:r w:rsidR="00CE5FBC">
        <w:rPr>
          <w:rFonts w:ascii="TimesNewRoman" w:hAnsi="TimesNewRoman" w:cs="TimesNewRoman"/>
          <w:color w:val="000000"/>
          <w:sz w:val="20"/>
          <w:szCs w:val="20"/>
        </w:rPr>
        <w:t>2</w:t>
      </w:r>
      <w:r w:rsidR="0084323D">
        <w:rPr>
          <w:rFonts w:ascii="TimesNewRoman" w:hAnsi="TimesNewRoman" w:cs="TimesNewRoman"/>
          <w:color w:val="000000"/>
          <w:sz w:val="20"/>
          <w:szCs w:val="20"/>
        </w:rPr>
        <w:t>2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="00CE5FBC">
        <w:rPr>
          <w:rFonts w:ascii="TimesNewRoman" w:hAnsi="TimesNewRoman" w:cs="TimesNewRoman"/>
          <w:color w:val="000000"/>
          <w:sz w:val="20"/>
          <w:szCs w:val="20"/>
        </w:rPr>
        <w:t>-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11pm</w:t>
      </w:r>
    </w:p>
    <w:p w14:paraId="1E49D4ED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165DD59D" w14:textId="3C21234E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</w:t>
      </w: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Entry Fee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 xml:space="preserve"> - $ 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2</w:t>
      </w:r>
      <w:r w:rsidR="0084323D">
        <w:rPr>
          <w:rFonts w:ascii="TimesNewRoman" w:hAnsi="TimesNewRoman" w:cs="TimesNewRoman"/>
          <w:color w:val="000000"/>
          <w:sz w:val="20"/>
          <w:szCs w:val="20"/>
        </w:rPr>
        <w:t>5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0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.00 per team (make check out to THS Tr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ack) due by Tuesday</w:t>
      </w:r>
      <w:r w:rsidR="009C31DF" w:rsidRPr="00981555">
        <w:rPr>
          <w:rFonts w:ascii="TimesNewRoman" w:hAnsi="TimesNewRoman" w:cs="TimesNewRoman"/>
          <w:color w:val="000000"/>
          <w:sz w:val="20"/>
          <w:szCs w:val="20"/>
        </w:rPr>
        <w:t xml:space="preserve">, 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 xml:space="preserve">Feb </w:t>
      </w:r>
      <w:r w:rsidR="006C7F1A">
        <w:rPr>
          <w:rFonts w:ascii="TimesNewRoman" w:hAnsi="TimesNewRoman" w:cs="TimesNewRoman"/>
          <w:color w:val="000000"/>
          <w:sz w:val="20"/>
          <w:szCs w:val="20"/>
        </w:rPr>
        <w:t>1</w:t>
      </w:r>
      <w:r w:rsidR="0015102D">
        <w:rPr>
          <w:rFonts w:ascii="TimesNewRoman" w:hAnsi="TimesNewRoman" w:cs="TimesNewRoman"/>
          <w:color w:val="000000"/>
          <w:sz w:val="20"/>
          <w:szCs w:val="20"/>
        </w:rPr>
        <w:t>5</w:t>
      </w:r>
      <w:r w:rsidR="00300408" w:rsidRPr="00981555">
        <w:rPr>
          <w:rFonts w:ascii="TimesNewRoman" w:hAnsi="TimesNewRoman" w:cs="TimesNewRoman"/>
          <w:color w:val="000000"/>
          <w:sz w:val="20"/>
          <w:szCs w:val="20"/>
        </w:rPr>
        <w:t>, 20</w:t>
      </w:r>
      <w:r w:rsidR="00CE5FBC">
        <w:rPr>
          <w:rFonts w:ascii="TimesNewRoman" w:hAnsi="TimesNewRoman" w:cs="TimesNewRoman"/>
          <w:color w:val="000000"/>
          <w:sz w:val="20"/>
          <w:szCs w:val="20"/>
        </w:rPr>
        <w:t>2</w:t>
      </w:r>
      <w:r w:rsidR="0015102D">
        <w:rPr>
          <w:rFonts w:ascii="TimesNewRoman" w:hAnsi="TimesNewRoman" w:cs="TimesNewRoman"/>
          <w:color w:val="000000"/>
          <w:sz w:val="20"/>
          <w:szCs w:val="20"/>
        </w:rPr>
        <w:t>2</w:t>
      </w:r>
    </w:p>
    <w:p w14:paraId="28D894FE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17D8AD84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8155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81555">
        <w:rPr>
          <w:rFonts w:ascii="Times New Roman" w:hAnsi="Times New Roman" w:cs="Times New Roman"/>
          <w:b/>
          <w:color w:val="000000"/>
          <w:sz w:val="20"/>
          <w:szCs w:val="20"/>
        </w:rPr>
        <w:t>Mail</w:t>
      </w:r>
      <w:r w:rsidRPr="00981555">
        <w:rPr>
          <w:rFonts w:ascii="Times New Roman" w:hAnsi="Times New Roman" w:cs="Times New Roman"/>
          <w:color w:val="000000"/>
          <w:sz w:val="20"/>
          <w:szCs w:val="20"/>
        </w:rPr>
        <w:t xml:space="preserve">: THS Track &amp; Field - Attn: Kyle Irvine </w:t>
      </w:r>
    </w:p>
    <w:p w14:paraId="6E85613D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81555">
        <w:rPr>
          <w:rFonts w:ascii="Times New Roman" w:hAnsi="Times New Roman" w:cs="Times New Roman"/>
          <w:color w:val="000000"/>
          <w:sz w:val="20"/>
          <w:szCs w:val="20"/>
        </w:rPr>
        <w:t xml:space="preserve">           2200 W. Carson St. </w:t>
      </w:r>
    </w:p>
    <w:p w14:paraId="0DF05B85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81555">
        <w:rPr>
          <w:rFonts w:ascii="Times New Roman" w:hAnsi="Times New Roman" w:cs="Times New Roman"/>
          <w:color w:val="000000"/>
          <w:sz w:val="20"/>
          <w:szCs w:val="20"/>
        </w:rPr>
        <w:t xml:space="preserve">           Torrance, Ca. 90501 </w:t>
      </w:r>
    </w:p>
    <w:p w14:paraId="58F3C89E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</w:p>
    <w:p w14:paraId="1B64444B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Style w:val="Hyperlink"/>
          <w:rFonts w:ascii="TimesNewRoman" w:hAnsi="TimesNewRoman" w:cs="TimesNewRoman"/>
          <w:color w:val="660033"/>
          <w:sz w:val="20"/>
          <w:szCs w:val="20"/>
        </w:rPr>
      </w:pPr>
      <w:r w:rsidRPr="00981555">
        <w:rPr>
          <w:rFonts w:ascii="TimesNewRoman" w:hAnsi="TimesNewRoman" w:cs="TimesNewRoman"/>
          <w:b/>
          <w:color w:val="000000"/>
          <w:sz w:val="20"/>
          <w:szCs w:val="20"/>
        </w:rPr>
        <w:t>Website</w:t>
      </w:r>
      <w:r w:rsidRPr="00981555">
        <w:rPr>
          <w:rFonts w:ascii="TimesNewRoman" w:hAnsi="TimesNewRoman" w:cs="TimesNewRoman"/>
          <w:color w:val="000000"/>
          <w:sz w:val="20"/>
          <w:szCs w:val="20"/>
        </w:rPr>
        <w:t>:</w:t>
      </w:r>
      <w:r w:rsidRPr="00981555">
        <w:rPr>
          <w:rFonts w:ascii="TimesNewRoman" w:hAnsi="TimesNewRoman" w:cs="TimesNewRoman"/>
          <w:color w:val="0000FF"/>
          <w:sz w:val="20"/>
          <w:szCs w:val="20"/>
        </w:rPr>
        <w:t xml:space="preserve"> </w:t>
      </w:r>
      <w:hyperlink r:id="rId11" w:history="1">
        <w:r w:rsidR="009C31DF" w:rsidRPr="00981555">
          <w:rPr>
            <w:rStyle w:val="Hyperlink"/>
            <w:rFonts w:ascii="TimesNewRoman" w:hAnsi="TimesNewRoman" w:cs="TimesNewRoman"/>
            <w:sz w:val="20"/>
            <w:szCs w:val="20"/>
          </w:rPr>
          <w:t>www.thstf.com</w:t>
        </w:r>
      </w:hyperlink>
      <w:r w:rsidR="009C31DF" w:rsidRPr="00981555">
        <w:rPr>
          <w:rFonts w:ascii="TimesNewRoman" w:hAnsi="TimesNewRoman" w:cs="TimesNewRoman"/>
          <w:sz w:val="20"/>
          <w:szCs w:val="20"/>
        </w:rPr>
        <w:t xml:space="preserve"> </w:t>
      </w:r>
      <w:r w:rsidR="00300408" w:rsidRPr="00981555">
        <w:rPr>
          <w:rFonts w:ascii="TimesNewRoman" w:hAnsi="TimesNewRoman" w:cs="TimesNewRoman"/>
          <w:sz w:val="20"/>
          <w:szCs w:val="20"/>
        </w:rPr>
        <w:t xml:space="preserve"> - click Zamperini Tab on home page</w:t>
      </w:r>
    </w:p>
    <w:p w14:paraId="709CC47D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Style w:val="Hyperlink"/>
          <w:rFonts w:ascii="TimesNewRoman" w:hAnsi="TimesNewRoman" w:cs="TimesNewRoman"/>
          <w:sz w:val="20"/>
          <w:szCs w:val="20"/>
        </w:rPr>
      </w:pPr>
    </w:p>
    <w:p w14:paraId="492AE80B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Style w:val="Hyperlink"/>
          <w:rFonts w:ascii="TimesNewRoman" w:hAnsi="TimesNewRoman" w:cs="TimesNewRoman"/>
          <w:color w:val="auto"/>
          <w:sz w:val="20"/>
          <w:szCs w:val="20"/>
          <w:u w:val="none"/>
        </w:rPr>
      </w:pPr>
      <w:r w:rsidRPr="00981555">
        <w:rPr>
          <w:rStyle w:val="Hyperlink"/>
          <w:rFonts w:ascii="TimesNewRoman" w:hAnsi="TimesNewRoman" w:cs="TimesNewRoman"/>
          <w:color w:val="auto"/>
          <w:sz w:val="20"/>
          <w:szCs w:val="20"/>
          <w:u w:val="none"/>
        </w:rPr>
        <w:t>Contact: Kyle Irvine – (310) 2</w:t>
      </w:r>
      <w:r w:rsidR="00857213" w:rsidRPr="00981555">
        <w:rPr>
          <w:rStyle w:val="Hyperlink"/>
          <w:rFonts w:ascii="TimesNewRoman" w:hAnsi="TimesNewRoman" w:cs="TimesNewRoman"/>
          <w:color w:val="auto"/>
          <w:sz w:val="20"/>
          <w:szCs w:val="20"/>
          <w:u w:val="none"/>
        </w:rPr>
        <w:t>83-1878 or isa4522@startmail.com</w:t>
      </w:r>
    </w:p>
    <w:p w14:paraId="0E14D8EC" w14:textId="77777777" w:rsidR="00E5453A" w:rsidRPr="00981555" w:rsidRDefault="00E5453A" w:rsidP="00E5453A">
      <w:pPr>
        <w:autoSpaceDE w:val="0"/>
        <w:autoSpaceDN w:val="0"/>
        <w:adjustRightInd w:val="0"/>
        <w:spacing w:after="0" w:line="240" w:lineRule="auto"/>
        <w:rPr>
          <w:rStyle w:val="Hyperlink"/>
          <w:rFonts w:ascii="TimesNewRoman" w:hAnsi="TimesNewRoman" w:cs="TimesNewRoman"/>
          <w:color w:val="auto"/>
          <w:sz w:val="20"/>
          <w:szCs w:val="20"/>
        </w:rPr>
      </w:pPr>
    </w:p>
    <w:p w14:paraId="50D290ED" w14:textId="77777777" w:rsidR="00E5453A" w:rsidRDefault="00E5453A" w:rsidP="00E5453A">
      <w:pPr>
        <w:autoSpaceDE w:val="0"/>
        <w:autoSpaceDN w:val="0"/>
        <w:adjustRightInd w:val="0"/>
        <w:spacing w:after="0" w:line="240" w:lineRule="auto"/>
        <w:rPr>
          <w:rStyle w:val="Hyperlink"/>
          <w:rFonts w:ascii="TimesNewRoman" w:hAnsi="TimesNewRoman" w:cs="TimesNewRoman"/>
          <w:color w:val="auto"/>
          <w:sz w:val="18"/>
          <w:szCs w:val="18"/>
          <w:u w:val="none"/>
        </w:rPr>
      </w:pPr>
    </w:p>
    <w:p w14:paraId="67A788E1" w14:textId="481E0CE7" w:rsidR="001815B2" w:rsidRPr="00456C55" w:rsidRDefault="00890C65" w:rsidP="00456C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18"/>
          <w:szCs w:val="18"/>
        </w:rPr>
      </w:pPr>
      <w:r>
        <w:rPr>
          <w:rFonts w:ascii="TimesNewRoman" w:hAnsi="TimesNewRoman" w:cs="TimesNewRoman"/>
          <w:color w:val="000000"/>
          <w:sz w:val="18"/>
          <w:szCs w:val="18"/>
        </w:rPr>
        <w:t xml:space="preserve"> </w:t>
      </w:r>
    </w:p>
    <w:p w14:paraId="213B0DA9" w14:textId="77777777" w:rsidR="00FF373B" w:rsidRDefault="003439AD" w:rsidP="00FF373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A95D87" wp14:editId="5075EFCA">
                <wp:simplePos x="0" y="0"/>
                <wp:positionH relativeFrom="column">
                  <wp:posOffset>367665</wp:posOffset>
                </wp:positionH>
                <wp:positionV relativeFrom="paragraph">
                  <wp:posOffset>-7376795</wp:posOffset>
                </wp:positionV>
                <wp:extent cx="4624070" cy="361950"/>
                <wp:effectExtent l="0" t="254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7CC5E" w14:textId="5027FD26" w:rsidR="006A12D0" w:rsidRPr="00E05941" w:rsidRDefault="00456C55" w:rsidP="00D9719A">
                            <w:pPr>
                              <w:pStyle w:val="AddressInfo"/>
                              <w:jc w:val="left"/>
                              <w:rPr>
                                <w:b/>
                                <w:color w:val="99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0033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5D87" id="Text Box 12" o:spid="_x0000_s1029" type="#_x0000_t202" style="position:absolute;margin-left:28.95pt;margin-top:-580.85pt;width:364.1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" filled="f" stroked="f">
                <v:textbox>
                  <w:txbxContent>
                    <w:p w14:paraId="71F7CC5E" w14:textId="5027FD26" w:rsidR="006A12D0" w:rsidRPr="00E05941" w:rsidRDefault="00456C55" w:rsidP="00D9719A">
                      <w:pPr>
                        <w:pStyle w:val="AddressInfo"/>
                        <w:jc w:val="left"/>
                        <w:rPr>
                          <w:b/>
                          <w:color w:val="99003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90033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187D1C7" w14:textId="77777777" w:rsidR="00FC682D" w:rsidRDefault="00FC682D" w:rsidP="00FF373B"/>
    <w:p w14:paraId="0287A0C7" w14:textId="77777777" w:rsidR="00981555" w:rsidRDefault="00981555" w:rsidP="00AC7E5C">
      <w:pPr>
        <w:pStyle w:val="NoSpacing"/>
        <w:rPr>
          <w:b/>
        </w:rPr>
      </w:pPr>
    </w:p>
    <w:p w14:paraId="282FB1E9" w14:textId="77777777" w:rsidR="00981555" w:rsidRDefault="00981555" w:rsidP="00AC7E5C">
      <w:pPr>
        <w:pStyle w:val="NoSpacing"/>
        <w:rPr>
          <w:b/>
        </w:rPr>
      </w:pPr>
    </w:p>
    <w:p w14:paraId="48C8F34A" w14:textId="77777777" w:rsidR="00981555" w:rsidRDefault="00981555" w:rsidP="00AC7E5C">
      <w:pPr>
        <w:pStyle w:val="NoSpacing"/>
        <w:rPr>
          <w:b/>
        </w:rPr>
      </w:pPr>
    </w:p>
    <w:p w14:paraId="6501E592" w14:textId="77777777" w:rsidR="00D71B9C" w:rsidRDefault="00D71B9C" w:rsidP="00AC7E5C">
      <w:pPr>
        <w:pStyle w:val="NoSpacing"/>
        <w:rPr>
          <w:b/>
        </w:rPr>
      </w:pPr>
    </w:p>
    <w:p w14:paraId="2ED05E95" w14:textId="77777777" w:rsidR="00D71B9C" w:rsidRDefault="00D71B9C" w:rsidP="00AC7E5C">
      <w:pPr>
        <w:pStyle w:val="NoSpacing"/>
        <w:rPr>
          <w:b/>
        </w:rPr>
      </w:pPr>
    </w:p>
    <w:p w14:paraId="67A46E67" w14:textId="77777777" w:rsidR="00D71B9C" w:rsidRDefault="00D71B9C" w:rsidP="00AC7E5C">
      <w:pPr>
        <w:pStyle w:val="NoSpacing"/>
        <w:rPr>
          <w:b/>
        </w:rPr>
      </w:pPr>
    </w:p>
    <w:p w14:paraId="4FB99998" w14:textId="0AC94D3A" w:rsidR="00FF373B" w:rsidRPr="00E84BE7" w:rsidRDefault="00FF373B" w:rsidP="00AC7E5C">
      <w:pPr>
        <w:pStyle w:val="NoSpacing"/>
        <w:rPr>
          <w:b/>
        </w:rPr>
      </w:pPr>
      <w:r w:rsidRPr="00E84BE7">
        <w:rPr>
          <w:b/>
        </w:rPr>
        <w:t>Approximate:</w:t>
      </w:r>
    </w:p>
    <w:p w14:paraId="1E462DBE" w14:textId="77777777" w:rsidR="00AC7E5C" w:rsidRDefault="00AC7E5C" w:rsidP="00FF373B">
      <w:pPr>
        <w:pStyle w:val="NoSpacing"/>
        <w:rPr>
          <w:sz w:val="16"/>
          <w:szCs w:val="16"/>
        </w:rPr>
      </w:pPr>
    </w:p>
    <w:p w14:paraId="05559D7B" w14:textId="542EAB8B" w:rsidR="003906F5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   5000m – B</w:t>
      </w:r>
      <w:r w:rsidR="00FF373B" w:rsidRPr="00F4205D">
        <w:rPr>
          <w:sz w:val="16"/>
          <w:szCs w:val="16"/>
        </w:rPr>
        <w:t>o</w:t>
      </w:r>
      <w:r w:rsidRPr="00F4205D">
        <w:rPr>
          <w:sz w:val="16"/>
          <w:szCs w:val="16"/>
        </w:rPr>
        <w:t>ys / G</w:t>
      </w:r>
      <w:r w:rsidR="003906F5" w:rsidRPr="00F4205D">
        <w:rPr>
          <w:sz w:val="16"/>
          <w:szCs w:val="16"/>
        </w:rPr>
        <w:t>irls            9:</w:t>
      </w:r>
      <w:r w:rsidR="006A4E90">
        <w:rPr>
          <w:sz w:val="16"/>
          <w:szCs w:val="16"/>
        </w:rPr>
        <w:t>15</w:t>
      </w:r>
      <w:r w:rsidR="003906F5" w:rsidRPr="00F4205D">
        <w:rPr>
          <w:sz w:val="16"/>
          <w:szCs w:val="16"/>
        </w:rPr>
        <w:t>am</w:t>
      </w:r>
      <w:r w:rsidR="00F4205D">
        <w:rPr>
          <w:sz w:val="16"/>
          <w:szCs w:val="16"/>
        </w:rPr>
        <w:t xml:space="preserve">         </w:t>
      </w:r>
      <w:r w:rsidR="00FC682D">
        <w:rPr>
          <w:sz w:val="16"/>
          <w:szCs w:val="16"/>
        </w:rPr>
        <w:t xml:space="preserve">               </w:t>
      </w:r>
      <w:r w:rsidR="00AC7E5C">
        <w:rPr>
          <w:sz w:val="16"/>
          <w:szCs w:val="16"/>
        </w:rPr>
        <w:t xml:space="preserve">                          </w:t>
      </w:r>
      <w:r w:rsidR="00FC682D">
        <w:rPr>
          <w:sz w:val="16"/>
          <w:szCs w:val="16"/>
        </w:rPr>
        <w:t xml:space="preserve"> </w:t>
      </w:r>
      <w:r w:rsidR="00FC682D" w:rsidRPr="00E84BE7">
        <w:rPr>
          <w:b/>
          <w:sz w:val="16"/>
          <w:szCs w:val="16"/>
        </w:rPr>
        <w:t xml:space="preserve">Event </w:t>
      </w:r>
      <w:r w:rsidR="00AC7E5C" w:rsidRPr="00E84BE7">
        <w:rPr>
          <w:b/>
          <w:sz w:val="16"/>
          <w:szCs w:val="16"/>
        </w:rPr>
        <w:t xml:space="preserve">#27- </w:t>
      </w:r>
      <w:r w:rsidR="00FC682D" w:rsidRPr="00E84BE7">
        <w:rPr>
          <w:b/>
          <w:sz w:val="16"/>
          <w:szCs w:val="16"/>
        </w:rPr>
        <w:t xml:space="preserve">Pole Vault </w:t>
      </w:r>
      <w:r w:rsidR="00304D99">
        <w:rPr>
          <w:b/>
          <w:sz w:val="16"/>
          <w:szCs w:val="16"/>
        </w:rPr>
        <w:t>–</w:t>
      </w:r>
      <w:r w:rsidR="00F115CE">
        <w:rPr>
          <w:b/>
          <w:sz w:val="16"/>
          <w:szCs w:val="16"/>
        </w:rPr>
        <w:t xml:space="preserve"> </w:t>
      </w:r>
      <w:r w:rsidR="00304D99">
        <w:rPr>
          <w:b/>
          <w:sz w:val="16"/>
          <w:szCs w:val="16"/>
        </w:rPr>
        <w:t>9:</w:t>
      </w:r>
      <w:r w:rsidR="00C161B2">
        <w:rPr>
          <w:b/>
          <w:sz w:val="16"/>
          <w:szCs w:val="16"/>
        </w:rPr>
        <w:t>0</w:t>
      </w:r>
      <w:r w:rsidR="00304D99">
        <w:rPr>
          <w:b/>
          <w:sz w:val="16"/>
          <w:szCs w:val="16"/>
        </w:rPr>
        <w:t>0am</w:t>
      </w:r>
      <w:r w:rsidR="00AC7E5C" w:rsidRPr="005128B7">
        <w:rPr>
          <w:b/>
          <w:sz w:val="16"/>
          <w:szCs w:val="16"/>
        </w:rPr>
        <w:t xml:space="preserve">  </w:t>
      </w:r>
      <w:r w:rsidR="00F4205D" w:rsidRPr="005128B7">
        <w:rPr>
          <w:b/>
          <w:sz w:val="16"/>
          <w:szCs w:val="16"/>
        </w:rPr>
        <w:t xml:space="preserve">                                                             </w:t>
      </w:r>
    </w:p>
    <w:p w14:paraId="408727CA" w14:textId="77777777" w:rsidR="003906F5" w:rsidRPr="00F4205D" w:rsidRDefault="003906F5" w:rsidP="00FF373B">
      <w:pPr>
        <w:pStyle w:val="NoSpacing"/>
        <w:rPr>
          <w:sz w:val="16"/>
          <w:szCs w:val="16"/>
        </w:rPr>
      </w:pPr>
    </w:p>
    <w:p w14:paraId="1C0E3B63" w14:textId="32A88703" w:rsidR="00AC7E5C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#2   4x800 – F/S -B</w:t>
      </w:r>
      <w:r w:rsidR="003906F5" w:rsidRPr="00F4205D">
        <w:rPr>
          <w:sz w:val="16"/>
          <w:szCs w:val="16"/>
        </w:rPr>
        <w:t xml:space="preserve">oys               </w:t>
      </w:r>
      <w:r w:rsidR="006A4E90">
        <w:rPr>
          <w:sz w:val="16"/>
          <w:szCs w:val="16"/>
        </w:rPr>
        <w:t xml:space="preserve"> 9:45</w:t>
      </w:r>
      <w:r w:rsidR="003906F5" w:rsidRPr="00F4205D">
        <w:rPr>
          <w:sz w:val="16"/>
          <w:szCs w:val="16"/>
        </w:rPr>
        <w:t>am</w:t>
      </w:r>
      <w:r w:rsidR="00FC682D">
        <w:rPr>
          <w:sz w:val="16"/>
          <w:szCs w:val="16"/>
        </w:rPr>
        <w:t xml:space="preserve">                               </w:t>
      </w:r>
      <w:r w:rsidR="00AC7E5C">
        <w:rPr>
          <w:sz w:val="16"/>
          <w:szCs w:val="16"/>
        </w:rPr>
        <w:t xml:space="preserve">                   </w:t>
      </w:r>
      <w:r w:rsidR="00304D99">
        <w:rPr>
          <w:b/>
          <w:sz w:val="16"/>
          <w:szCs w:val="16"/>
        </w:rPr>
        <w:t>Opening Height</w:t>
      </w:r>
      <w:r w:rsidR="00AC7E5C">
        <w:rPr>
          <w:sz w:val="16"/>
          <w:szCs w:val="16"/>
        </w:rPr>
        <w:t xml:space="preserve"> – 5’5” – F/S – G</w:t>
      </w:r>
    </w:p>
    <w:p w14:paraId="690917FC" w14:textId="065039A9" w:rsidR="003906F5" w:rsidRPr="00F4205D" w:rsidRDefault="00AC7E5C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304D99">
        <w:rPr>
          <w:sz w:val="16"/>
          <w:szCs w:val="16"/>
        </w:rPr>
        <w:t xml:space="preserve">       </w:t>
      </w:r>
      <w:r>
        <w:rPr>
          <w:sz w:val="16"/>
          <w:szCs w:val="16"/>
        </w:rPr>
        <w:t>7’ 0” – V/G</w:t>
      </w:r>
    </w:p>
    <w:p w14:paraId="1CEA0247" w14:textId="4EC0CB61" w:rsidR="003906F5" w:rsidRPr="00F4205D" w:rsidRDefault="003906F5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#3   </w:t>
      </w:r>
      <w:r w:rsidR="00D45271" w:rsidRPr="00F4205D">
        <w:rPr>
          <w:sz w:val="16"/>
          <w:szCs w:val="16"/>
        </w:rPr>
        <w:t>4x800 – F/S - G</w:t>
      </w:r>
      <w:r w:rsidRPr="00F4205D">
        <w:rPr>
          <w:sz w:val="16"/>
          <w:szCs w:val="16"/>
        </w:rPr>
        <w:t>irls</w:t>
      </w:r>
      <w:r w:rsidR="00FE4B4F" w:rsidRPr="00F4205D">
        <w:rPr>
          <w:sz w:val="16"/>
          <w:szCs w:val="16"/>
        </w:rPr>
        <w:t xml:space="preserve"> </w:t>
      </w:r>
      <w:r w:rsidRPr="00F4205D">
        <w:rPr>
          <w:sz w:val="16"/>
          <w:szCs w:val="16"/>
        </w:rPr>
        <w:t xml:space="preserve">            </w:t>
      </w:r>
      <w:r w:rsidR="00F4205D">
        <w:rPr>
          <w:sz w:val="16"/>
          <w:szCs w:val="16"/>
        </w:rPr>
        <w:t xml:space="preserve">  </w:t>
      </w:r>
      <w:r w:rsidR="00624B04" w:rsidRPr="00F4205D">
        <w:rPr>
          <w:sz w:val="16"/>
          <w:szCs w:val="16"/>
        </w:rPr>
        <w:t>10:</w:t>
      </w:r>
      <w:r w:rsidR="006A4E90">
        <w:rPr>
          <w:sz w:val="16"/>
          <w:szCs w:val="16"/>
        </w:rPr>
        <w:t>05</w:t>
      </w:r>
      <w:r w:rsidRPr="00F4205D">
        <w:rPr>
          <w:sz w:val="16"/>
          <w:szCs w:val="16"/>
        </w:rPr>
        <w:t>am</w:t>
      </w:r>
      <w:r w:rsidR="00AC7E5C">
        <w:rPr>
          <w:sz w:val="16"/>
          <w:szCs w:val="16"/>
        </w:rPr>
        <w:t xml:space="preserve">                                                                         </w:t>
      </w:r>
      <w:r w:rsidR="00E84BE7">
        <w:rPr>
          <w:sz w:val="16"/>
          <w:szCs w:val="16"/>
        </w:rPr>
        <w:t xml:space="preserve"> </w:t>
      </w:r>
      <w:r w:rsidR="00304D99">
        <w:rPr>
          <w:sz w:val="16"/>
          <w:szCs w:val="16"/>
        </w:rPr>
        <w:t xml:space="preserve">      </w:t>
      </w:r>
      <w:r w:rsidR="00AC7E5C">
        <w:rPr>
          <w:sz w:val="16"/>
          <w:szCs w:val="16"/>
        </w:rPr>
        <w:t xml:space="preserve">8’ 0” – F/S - B                                                                        </w:t>
      </w:r>
    </w:p>
    <w:p w14:paraId="58662E91" w14:textId="554730EA" w:rsidR="003906F5" w:rsidRPr="00F4205D" w:rsidRDefault="00AC7E5C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E84BE7">
        <w:rPr>
          <w:sz w:val="16"/>
          <w:szCs w:val="16"/>
        </w:rPr>
        <w:t xml:space="preserve"> </w:t>
      </w:r>
      <w:r w:rsidR="00304D99">
        <w:rPr>
          <w:sz w:val="16"/>
          <w:szCs w:val="16"/>
        </w:rPr>
        <w:t xml:space="preserve">      </w:t>
      </w:r>
      <w:r>
        <w:rPr>
          <w:sz w:val="16"/>
          <w:szCs w:val="16"/>
        </w:rPr>
        <w:t>10’ 0” – V/B</w:t>
      </w:r>
    </w:p>
    <w:p w14:paraId="6315432C" w14:textId="6D5D3B2D" w:rsidR="003906F5" w:rsidRPr="00F4205D" w:rsidRDefault="003906F5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#4   4x800 – </w:t>
      </w:r>
      <w:r w:rsidR="00D45271" w:rsidRPr="00F4205D">
        <w:rPr>
          <w:sz w:val="16"/>
          <w:szCs w:val="16"/>
        </w:rPr>
        <w:t>Varsity – G</w:t>
      </w:r>
      <w:r w:rsidRPr="00F4205D">
        <w:rPr>
          <w:sz w:val="16"/>
          <w:szCs w:val="16"/>
        </w:rPr>
        <w:t>irls</w:t>
      </w:r>
      <w:r w:rsidR="00E3081E" w:rsidRPr="00F4205D">
        <w:rPr>
          <w:sz w:val="16"/>
          <w:szCs w:val="16"/>
        </w:rPr>
        <w:t xml:space="preserve">         10:</w:t>
      </w:r>
      <w:r w:rsidR="006A4E90">
        <w:rPr>
          <w:sz w:val="16"/>
          <w:szCs w:val="16"/>
        </w:rPr>
        <w:t>2</w:t>
      </w:r>
      <w:r w:rsidR="00E3081E" w:rsidRPr="00F4205D">
        <w:rPr>
          <w:sz w:val="16"/>
          <w:szCs w:val="16"/>
        </w:rPr>
        <w:t>5</w:t>
      </w:r>
      <w:r w:rsidRPr="00F4205D">
        <w:rPr>
          <w:sz w:val="16"/>
          <w:szCs w:val="16"/>
        </w:rPr>
        <w:t>am</w:t>
      </w:r>
    </w:p>
    <w:p w14:paraId="41BEC84D" w14:textId="3CE67121" w:rsidR="003906F5" w:rsidRPr="00F4205D" w:rsidRDefault="00AC7E5C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304D99">
        <w:rPr>
          <w:b/>
          <w:sz w:val="16"/>
          <w:szCs w:val="16"/>
        </w:rPr>
        <w:t>Even</w:t>
      </w:r>
      <w:r w:rsidR="000C0B4D">
        <w:rPr>
          <w:b/>
          <w:sz w:val="16"/>
          <w:szCs w:val="16"/>
        </w:rPr>
        <w:t>t #28 – High Jump – (</w:t>
      </w:r>
      <w:r w:rsidR="006C7F1A">
        <w:rPr>
          <w:b/>
          <w:sz w:val="16"/>
          <w:szCs w:val="16"/>
        </w:rPr>
        <w:t>Two</w:t>
      </w:r>
      <w:r w:rsidR="000C0B4D">
        <w:rPr>
          <w:b/>
          <w:sz w:val="16"/>
          <w:szCs w:val="16"/>
        </w:rPr>
        <w:t xml:space="preserve"> Pit</w:t>
      </w:r>
      <w:r w:rsidR="006C7F1A">
        <w:rPr>
          <w:b/>
          <w:sz w:val="16"/>
          <w:szCs w:val="16"/>
        </w:rPr>
        <w:t>s</w:t>
      </w:r>
      <w:r w:rsidR="000C0B4D">
        <w:rPr>
          <w:b/>
          <w:sz w:val="16"/>
          <w:szCs w:val="16"/>
        </w:rPr>
        <w:t xml:space="preserve">) </w:t>
      </w:r>
      <w:r w:rsidRPr="00E84BE7">
        <w:rPr>
          <w:b/>
          <w:sz w:val="16"/>
          <w:szCs w:val="16"/>
        </w:rPr>
        <w:t>9:</w:t>
      </w:r>
      <w:r w:rsidR="00046EFC">
        <w:rPr>
          <w:b/>
          <w:sz w:val="16"/>
          <w:szCs w:val="16"/>
        </w:rPr>
        <w:t>0</w:t>
      </w:r>
      <w:r w:rsidRPr="00E84BE7">
        <w:rPr>
          <w:b/>
          <w:sz w:val="16"/>
          <w:szCs w:val="16"/>
        </w:rPr>
        <w:t>0am</w:t>
      </w:r>
      <w:r w:rsidR="00E84BE7">
        <w:rPr>
          <w:sz w:val="16"/>
          <w:szCs w:val="16"/>
        </w:rPr>
        <w:t xml:space="preserve"> </w:t>
      </w:r>
      <w:r w:rsidR="00304D99">
        <w:rPr>
          <w:sz w:val="16"/>
          <w:szCs w:val="16"/>
        </w:rPr>
        <w:t xml:space="preserve">   </w:t>
      </w:r>
      <w:r w:rsidR="00E84BE7">
        <w:rPr>
          <w:sz w:val="16"/>
          <w:szCs w:val="16"/>
        </w:rPr>
        <w:t xml:space="preserve"> </w:t>
      </w:r>
    </w:p>
    <w:p w14:paraId="4F16F93B" w14:textId="7B2B7369" w:rsidR="003906F5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#5   4x800 – Varsity – B</w:t>
      </w:r>
      <w:r w:rsidR="003906F5" w:rsidRPr="00F4205D">
        <w:rPr>
          <w:sz w:val="16"/>
          <w:szCs w:val="16"/>
        </w:rPr>
        <w:t>oys</w:t>
      </w:r>
      <w:r w:rsidR="00624B04" w:rsidRPr="00F4205D">
        <w:rPr>
          <w:sz w:val="16"/>
          <w:szCs w:val="16"/>
        </w:rPr>
        <w:t xml:space="preserve">        1</w:t>
      </w:r>
      <w:r w:rsidR="006A4E90">
        <w:rPr>
          <w:sz w:val="16"/>
          <w:szCs w:val="16"/>
        </w:rPr>
        <w:t>0</w:t>
      </w:r>
      <w:r w:rsidR="00624B04" w:rsidRPr="00F4205D">
        <w:rPr>
          <w:sz w:val="16"/>
          <w:szCs w:val="16"/>
        </w:rPr>
        <w:t>:</w:t>
      </w:r>
      <w:r w:rsidR="006A4E90">
        <w:rPr>
          <w:sz w:val="16"/>
          <w:szCs w:val="16"/>
        </w:rPr>
        <w:t>4</w:t>
      </w:r>
      <w:r w:rsidR="00624B04" w:rsidRPr="00F4205D">
        <w:rPr>
          <w:sz w:val="16"/>
          <w:szCs w:val="16"/>
        </w:rPr>
        <w:t>0</w:t>
      </w:r>
      <w:r w:rsidR="003906F5" w:rsidRPr="00F4205D">
        <w:rPr>
          <w:sz w:val="16"/>
          <w:szCs w:val="16"/>
        </w:rPr>
        <w:t>am</w:t>
      </w:r>
    </w:p>
    <w:p w14:paraId="3F641C4F" w14:textId="6B1A07D9" w:rsidR="005128B7" w:rsidRPr="00F4205D" w:rsidRDefault="00AC7E5C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</w:t>
      </w:r>
      <w:r w:rsidR="00DB105A">
        <w:rPr>
          <w:sz w:val="16"/>
          <w:szCs w:val="16"/>
        </w:rPr>
        <w:t xml:space="preserve">                              </w:t>
      </w:r>
      <w:r w:rsidR="00304D99">
        <w:rPr>
          <w:sz w:val="16"/>
          <w:szCs w:val="16"/>
        </w:rPr>
        <w:t xml:space="preserve"> </w:t>
      </w:r>
      <w:r w:rsidR="00304D99">
        <w:rPr>
          <w:b/>
          <w:sz w:val="16"/>
          <w:szCs w:val="16"/>
        </w:rPr>
        <w:t>Opening Height</w:t>
      </w:r>
      <w:r w:rsidR="00CE5FBC">
        <w:rPr>
          <w:b/>
          <w:sz w:val="16"/>
          <w:szCs w:val="16"/>
        </w:rPr>
        <w:t>s</w:t>
      </w:r>
      <w:r>
        <w:rPr>
          <w:sz w:val="16"/>
          <w:szCs w:val="16"/>
        </w:rPr>
        <w:t xml:space="preserve"> </w:t>
      </w:r>
      <w:r w:rsidR="005128B7">
        <w:rPr>
          <w:sz w:val="16"/>
          <w:szCs w:val="16"/>
        </w:rPr>
        <w:t>–</w:t>
      </w:r>
      <w:r>
        <w:rPr>
          <w:sz w:val="16"/>
          <w:szCs w:val="16"/>
        </w:rPr>
        <w:t xml:space="preserve"> </w:t>
      </w:r>
      <w:r w:rsidR="005128B7">
        <w:rPr>
          <w:sz w:val="16"/>
          <w:szCs w:val="16"/>
        </w:rPr>
        <w:t>3’ 8”</w:t>
      </w:r>
      <w:r w:rsidR="006C7F1A">
        <w:rPr>
          <w:sz w:val="16"/>
          <w:szCs w:val="16"/>
        </w:rPr>
        <w:t xml:space="preserve"> / 4’8” </w:t>
      </w:r>
    </w:p>
    <w:p w14:paraId="7E9ECE4C" w14:textId="4AF8C739" w:rsidR="001815B2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#6   8x200 – F/S - B</w:t>
      </w:r>
      <w:r w:rsidR="003906F5" w:rsidRPr="00F4205D">
        <w:rPr>
          <w:sz w:val="16"/>
          <w:szCs w:val="16"/>
        </w:rPr>
        <w:t>oys</w:t>
      </w:r>
      <w:r w:rsidR="00FE4B4F" w:rsidRPr="00F4205D">
        <w:rPr>
          <w:sz w:val="16"/>
          <w:szCs w:val="16"/>
        </w:rPr>
        <w:t xml:space="preserve">  </w:t>
      </w:r>
      <w:r w:rsidR="003906F5" w:rsidRPr="00F4205D">
        <w:rPr>
          <w:sz w:val="16"/>
          <w:szCs w:val="16"/>
        </w:rPr>
        <w:t xml:space="preserve">           </w:t>
      </w:r>
      <w:r w:rsidR="00F4205D">
        <w:rPr>
          <w:sz w:val="16"/>
          <w:szCs w:val="16"/>
        </w:rPr>
        <w:t xml:space="preserve">  </w:t>
      </w:r>
      <w:r w:rsidR="00E3081E" w:rsidRPr="00F4205D">
        <w:rPr>
          <w:sz w:val="16"/>
          <w:szCs w:val="16"/>
        </w:rPr>
        <w:t>11:</w:t>
      </w:r>
      <w:r w:rsidR="006A4E90">
        <w:rPr>
          <w:sz w:val="16"/>
          <w:szCs w:val="16"/>
        </w:rPr>
        <w:t>0</w:t>
      </w:r>
      <w:r w:rsidR="00E3081E" w:rsidRPr="00F4205D">
        <w:rPr>
          <w:sz w:val="16"/>
          <w:szCs w:val="16"/>
        </w:rPr>
        <w:t>0</w:t>
      </w:r>
      <w:r w:rsidR="003906F5" w:rsidRPr="00F4205D">
        <w:rPr>
          <w:sz w:val="16"/>
          <w:szCs w:val="16"/>
        </w:rPr>
        <w:t>am</w:t>
      </w:r>
    </w:p>
    <w:p w14:paraId="2D5D4461" w14:textId="77777777" w:rsidR="003906F5" w:rsidRPr="00F4205D" w:rsidRDefault="005128B7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</w:t>
      </w:r>
      <w:r w:rsidR="00DB105A">
        <w:rPr>
          <w:sz w:val="16"/>
          <w:szCs w:val="16"/>
        </w:rPr>
        <w:t xml:space="preserve">                                                   </w:t>
      </w:r>
      <w:r w:rsidR="00DB105A" w:rsidRPr="00E84BE7">
        <w:rPr>
          <w:b/>
          <w:sz w:val="16"/>
          <w:szCs w:val="16"/>
        </w:rPr>
        <w:t xml:space="preserve">Event #29 </w:t>
      </w:r>
      <w:r w:rsidR="00304D99">
        <w:rPr>
          <w:b/>
          <w:sz w:val="16"/>
          <w:szCs w:val="16"/>
        </w:rPr>
        <w:t xml:space="preserve">   </w:t>
      </w:r>
      <w:r w:rsidR="00DB105A" w:rsidRPr="00E84BE7">
        <w:rPr>
          <w:b/>
          <w:sz w:val="16"/>
          <w:szCs w:val="16"/>
        </w:rPr>
        <w:t xml:space="preserve"> </w:t>
      </w:r>
      <w:r w:rsidR="00304D99">
        <w:rPr>
          <w:b/>
          <w:sz w:val="16"/>
          <w:szCs w:val="16"/>
        </w:rPr>
        <w:t xml:space="preserve">       </w:t>
      </w:r>
      <w:r w:rsidR="00DB105A" w:rsidRPr="00E84BE7">
        <w:rPr>
          <w:b/>
          <w:sz w:val="16"/>
          <w:szCs w:val="16"/>
        </w:rPr>
        <w:t>Long Jump</w:t>
      </w:r>
      <w:r w:rsidR="00304D99">
        <w:rPr>
          <w:sz w:val="16"/>
          <w:szCs w:val="16"/>
        </w:rPr>
        <w:t xml:space="preserve">       </w:t>
      </w:r>
      <w:r w:rsidR="00DB105A" w:rsidRPr="00DB105A">
        <w:rPr>
          <w:b/>
          <w:sz w:val="16"/>
          <w:szCs w:val="16"/>
        </w:rPr>
        <w:t>Two Pits</w:t>
      </w:r>
      <w:r>
        <w:rPr>
          <w:sz w:val="16"/>
          <w:szCs w:val="16"/>
        </w:rPr>
        <w:t xml:space="preserve">                                                    </w:t>
      </w:r>
    </w:p>
    <w:p w14:paraId="6E14FFFF" w14:textId="2245E548" w:rsidR="003906F5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#7   8x200 – F/S G</w:t>
      </w:r>
      <w:r w:rsidR="003906F5" w:rsidRPr="00F4205D">
        <w:rPr>
          <w:sz w:val="16"/>
          <w:szCs w:val="16"/>
        </w:rPr>
        <w:t>irls                  11:</w:t>
      </w:r>
      <w:r w:rsidR="006A4E90">
        <w:rPr>
          <w:sz w:val="16"/>
          <w:szCs w:val="16"/>
        </w:rPr>
        <w:t>1</w:t>
      </w:r>
      <w:r w:rsidR="00E3081E" w:rsidRPr="00F4205D">
        <w:rPr>
          <w:sz w:val="16"/>
          <w:szCs w:val="16"/>
        </w:rPr>
        <w:t>0</w:t>
      </w:r>
      <w:r w:rsidR="00624B04" w:rsidRPr="00F4205D">
        <w:rPr>
          <w:sz w:val="16"/>
          <w:szCs w:val="16"/>
        </w:rPr>
        <w:t>am</w:t>
      </w:r>
      <w:r w:rsidR="00DB105A">
        <w:rPr>
          <w:sz w:val="16"/>
          <w:szCs w:val="16"/>
        </w:rPr>
        <w:t xml:space="preserve">                                                     </w:t>
      </w:r>
    </w:p>
    <w:p w14:paraId="36ADD3C5" w14:textId="55469884" w:rsidR="00624B04" w:rsidRPr="00F4205D" w:rsidRDefault="00DB105A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Varsity Boys           9:</w:t>
      </w:r>
      <w:r w:rsidR="00046EFC">
        <w:rPr>
          <w:sz w:val="16"/>
          <w:szCs w:val="16"/>
        </w:rPr>
        <w:t>0</w:t>
      </w:r>
      <w:r>
        <w:rPr>
          <w:sz w:val="16"/>
          <w:szCs w:val="16"/>
        </w:rPr>
        <w:t>0am                #1</w:t>
      </w:r>
    </w:p>
    <w:p w14:paraId="45A20967" w14:textId="49770812" w:rsidR="00624B04" w:rsidRPr="00F4205D" w:rsidRDefault="00624B04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#8   8x200</w:t>
      </w:r>
      <w:r w:rsidR="00D45271" w:rsidRPr="00F4205D">
        <w:rPr>
          <w:sz w:val="16"/>
          <w:szCs w:val="16"/>
        </w:rPr>
        <w:t xml:space="preserve"> – Varsity – G</w:t>
      </w:r>
      <w:r w:rsidR="00E3081E" w:rsidRPr="00F4205D">
        <w:rPr>
          <w:sz w:val="16"/>
          <w:szCs w:val="16"/>
        </w:rPr>
        <w:t>irls          11:</w:t>
      </w:r>
      <w:r w:rsidR="006A4E90">
        <w:rPr>
          <w:sz w:val="16"/>
          <w:szCs w:val="16"/>
        </w:rPr>
        <w:t>2</w:t>
      </w:r>
      <w:r w:rsidRPr="00F4205D">
        <w:rPr>
          <w:sz w:val="16"/>
          <w:szCs w:val="16"/>
        </w:rPr>
        <w:t>0am</w:t>
      </w:r>
      <w:r w:rsidR="00DB105A">
        <w:rPr>
          <w:sz w:val="16"/>
          <w:szCs w:val="16"/>
        </w:rPr>
        <w:t xml:space="preserve">                      </w:t>
      </w:r>
      <w:r w:rsidR="00625450">
        <w:rPr>
          <w:sz w:val="16"/>
          <w:szCs w:val="16"/>
        </w:rPr>
        <w:t xml:space="preserve">                               </w:t>
      </w:r>
      <w:r w:rsidR="00DB105A">
        <w:rPr>
          <w:sz w:val="16"/>
          <w:szCs w:val="16"/>
        </w:rPr>
        <w:t xml:space="preserve">Varsity </w:t>
      </w:r>
      <w:r w:rsidR="00625450">
        <w:rPr>
          <w:sz w:val="16"/>
          <w:szCs w:val="16"/>
        </w:rPr>
        <w:t>Girls           9:</w:t>
      </w:r>
      <w:r w:rsidR="00046EFC">
        <w:rPr>
          <w:sz w:val="16"/>
          <w:szCs w:val="16"/>
        </w:rPr>
        <w:t>0</w:t>
      </w:r>
      <w:r w:rsidR="00625450">
        <w:rPr>
          <w:sz w:val="16"/>
          <w:szCs w:val="16"/>
        </w:rPr>
        <w:t>0am                #2</w:t>
      </w:r>
    </w:p>
    <w:p w14:paraId="744F9047" w14:textId="33D41813" w:rsidR="00624B04" w:rsidRPr="00F4205D" w:rsidRDefault="00625450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F/S – Boys            </w:t>
      </w:r>
      <w:r w:rsidR="00B74188">
        <w:rPr>
          <w:sz w:val="16"/>
          <w:szCs w:val="16"/>
        </w:rPr>
        <w:t>1</w:t>
      </w:r>
      <w:r w:rsidR="00046EFC">
        <w:rPr>
          <w:sz w:val="16"/>
          <w:szCs w:val="16"/>
        </w:rPr>
        <w:t>0</w:t>
      </w:r>
      <w:r w:rsidR="00B74188">
        <w:rPr>
          <w:sz w:val="16"/>
          <w:szCs w:val="16"/>
        </w:rPr>
        <w:t>:</w:t>
      </w:r>
      <w:r w:rsidR="00046EFC">
        <w:rPr>
          <w:sz w:val="16"/>
          <w:szCs w:val="16"/>
        </w:rPr>
        <w:t>4</w:t>
      </w:r>
      <w:r w:rsidR="00B74188">
        <w:rPr>
          <w:sz w:val="16"/>
          <w:szCs w:val="16"/>
        </w:rPr>
        <w:t>5am</w:t>
      </w:r>
      <w:r>
        <w:rPr>
          <w:sz w:val="16"/>
          <w:szCs w:val="16"/>
        </w:rPr>
        <w:t xml:space="preserve">           </w:t>
      </w:r>
      <w:r w:rsidR="00B74188">
        <w:rPr>
          <w:sz w:val="16"/>
          <w:szCs w:val="16"/>
        </w:rPr>
        <w:t xml:space="preserve">   </w:t>
      </w:r>
      <w:r>
        <w:rPr>
          <w:sz w:val="16"/>
          <w:szCs w:val="16"/>
        </w:rPr>
        <w:t>#1</w:t>
      </w:r>
    </w:p>
    <w:p w14:paraId="2B5EE828" w14:textId="0C96B9E9" w:rsidR="00624B04" w:rsidRPr="00F4205D" w:rsidRDefault="00624B04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#9   8x2</w:t>
      </w:r>
      <w:r w:rsidR="00D45271" w:rsidRPr="00F4205D">
        <w:rPr>
          <w:sz w:val="16"/>
          <w:szCs w:val="16"/>
        </w:rPr>
        <w:t>00 – Varsity – B</w:t>
      </w:r>
      <w:r w:rsidRPr="00F4205D">
        <w:rPr>
          <w:sz w:val="16"/>
          <w:szCs w:val="16"/>
        </w:rPr>
        <w:t>oys         11:</w:t>
      </w:r>
      <w:r w:rsidR="006A4E90">
        <w:rPr>
          <w:sz w:val="16"/>
          <w:szCs w:val="16"/>
        </w:rPr>
        <w:t>3</w:t>
      </w:r>
      <w:r w:rsidR="00E3081E" w:rsidRPr="00F4205D">
        <w:rPr>
          <w:sz w:val="16"/>
          <w:szCs w:val="16"/>
        </w:rPr>
        <w:t>0</w:t>
      </w:r>
      <w:r w:rsidR="00F95111" w:rsidRPr="00F4205D">
        <w:rPr>
          <w:sz w:val="16"/>
          <w:szCs w:val="16"/>
        </w:rPr>
        <w:t>am</w:t>
      </w:r>
      <w:r w:rsidR="00625450">
        <w:rPr>
          <w:sz w:val="16"/>
          <w:szCs w:val="16"/>
        </w:rPr>
        <w:t xml:space="preserve">                                                      F/S – Girls            </w:t>
      </w:r>
      <w:r w:rsidR="000C6C52">
        <w:rPr>
          <w:sz w:val="16"/>
          <w:szCs w:val="16"/>
        </w:rPr>
        <w:t xml:space="preserve"> </w:t>
      </w:r>
      <w:r w:rsidR="00B74188">
        <w:rPr>
          <w:sz w:val="16"/>
          <w:szCs w:val="16"/>
        </w:rPr>
        <w:t>1</w:t>
      </w:r>
      <w:r w:rsidR="00046EFC">
        <w:rPr>
          <w:sz w:val="16"/>
          <w:szCs w:val="16"/>
        </w:rPr>
        <w:t>0</w:t>
      </w:r>
      <w:r w:rsidR="00B74188">
        <w:rPr>
          <w:sz w:val="16"/>
          <w:szCs w:val="16"/>
        </w:rPr>
        <w:t>:</w:t>
      </w:r>
      <w:r w:rsidR="00046EFC">
        <w:rPr>
          <w:sz w:val="16"/>
          <w:szCs w:val="16"/>
        </w:rPr>
        <w:t>4</w:t>
      </w:r>
      <w:r w:rsidR="00B74188">
        <w:rPr>
          <w:sz w:val="16"/>
          <w:szCs w:val="16"/>
        </w:rPr>
        <w:t>5am</w:t>
      </w:r>
      <w:r w:rsidR="00625450">
        <w:rPr>
          <w:sz w:val="16"/>
          <w:szCs w:val="16"/>
        </w:rPr>
        <w:t xml:space="preserve">              #2</w:t>
      </w:r>
    </w:p>
    <w:p w14:paraId="72FD23D0" w14:textId="77777777" w:rsidR="00F95111" w:rsidRPr="00F4205D" w:rsidRDefault="00F95111" w:rsidP="00FF373B">
      <w:pPr>
        <w:pStyle w:val="NoSpacing"/>
        <w:rPr>
          <w:sz w:val="16"/>
          <w:szCs w:val="16"/>
        </w:rPr>
      </w:pPr>
    </w:p>
    <w:p w14:paraId="7453E83B" w14:textId="4D85F399" w:rsidR="00F95111" w:rsidRPr="00F4205D" w:rsidRDefault="00F9511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#10 1600m – B</w:t>
      </w:r>
      <w:r w:rsidR="00E3081E" w:rsidRPr="00F4205D">
        <w:rPr>
          <w:sz w:val="16"/>
          <w:szCs w:val="16"/>
        </w:rPr>
        <w:t>oys                       1</w:t>
      </w:r>
      <w:r w:rsidR="006A4E90">
        <w:rPr>
          <w:sz w:val="16"/>
          <w:szCs w:val="16"/>
        </w:rPr>
        <w:t>1</w:t>
      </w:r>
      <w:r w:rsidR="00E3081E" w:rsidRPr="00F4205D">
        <w:rPr>
          <w:sz w:val="16"/>
          <w:szCs w:val="16"/>
        </w:rPr>
        <w:t>:</w:t>
      </w:r>
      <w:r w:rsidR="006A4E90">
        <w:rPr>
          <w:sz w:val="16"/>
          <w:szCs w:val="16"/>
        </w:rPr>
        <w:t>4</w:t>
      </w:r>
      <w:r w:rsidR="00E3081E" w:rsidRPr="00F4205D">
        <w:rPr>
          <w:sz w:val="16"/>
          <w:szCs w:val="16"/>
        </w:rPr>
        <w:t>0p</w:t>
      </w:r>
      <w:r w:rsidRPr="00F4205D">
        <w:rPr>
          <w:sz w:val="16"/>
          <w:szCs w:val="16"/>
        </w:rPr>
        <w:t>m</w:t>
      </w:r>
      <w:r w:rsidR="00625450">
        <w:rPr>
          <w:sz w:val="16"/>
          <w:szCs w:val="16"/>
        </w:rPr>
        <w:t xml:space="preserve">                                                    </w:t>
      </w:r>
      <w:r w:rsidR="00625450" w:rsidRPr="00E84BE7">
        <w:rPr>
          <w:b/>
          <w:sz w:val="16"/>
          <w:szCs w:val="16"/>
        </w:rPr>
        <w:t>Event</w:t>
      </w:r>
      <w:r w:rsidR="00304D99">
        <w:rPr>
          <w:b/>
          <w:sz w:val="16"/>
          <w:szCs w:val="16"/>
        </w:rPr>
        <w:t xml:space="preserve"> #30          </w:t>
      </w:r>
      <w:r w:rsidR="000C6C52">
        <w:rPr>
          <w:b/>
          <w:sz w:val="16"/>
          <w:szCs w:val="16"/>
        </w:rPr>
        <w:t xml:space="preserve">  </w:t>
      </w:r>
      <w:r w:rsidR="00E84BE7" w:rsidRPr="00E84BE7">
        <w:rPr>
          <w:b/>
          <w:sz w:val="16"/>
          <w:szCs w:val="16"/>
        </w:rPr>
        <w:t>Triple Jump</w:t>
      </w:r>
      <w:r w:rsidR="00E84BE7">
        <w:rPr>
          <w:sz w:val="16"/>
          <w:szCs w:val="16"/>
        </w:rPr>
        <w:t xml:space="preserve"> </w:t>
      </w:r>
      <w:r w:rsidR="00625450">
        <w:rPr>
          <w:sz w:val="16"/>
          <w:szCs w:val="16"/>
        </w:rPr>
        <w:t xml:space="preserve"> </w:t>
      </w:r>
    </w:p>
    <w:p w14:paraId="5201216F" w14:textId="77777777" w:rsidR="00F95111" w:rsidRPr="00F4205D" w:rsidRDefault="00F95111" w:rsidP="00FF373B">
      <w:pPr>
        <w:pStyle w:val="NoSpacing"/>
        <w:rPr>
          <w:sz w:val="16"/>
          <w:szCs w:val="16"/>
        </w:rPr>
      </w:pPr>
    </w:p>
    <w:p w14:paraId="106C7EDC" w14:textId="7373D9FA" w:rsidR="00F95111" w:rsidRPr="00F4205D" w:rsidRDefault="00F9511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#11 1600m – Gi</w:t>
      </w:r>
      <w:r w:rsidR="00E3081E" w:rsidRPr="00F4205D">
        <w:rPr>
          <w:sz w:val="16"/>
          <w:szCs w:val="16"/>
        </w:rPr>
        <w:t>rls                        12:</w:t>
      </w:r>
      <w:r w:rsidR="0084323D">
        <w:rPr>
          <w:sz w:val="16"/>
          <w:szCs w:val="16"/>
        </w:rPr>
        <w:t>0</w:t>
      </w:r>
      <w:r w:rsidR="000C658D">
        <w:rPr>
          <w:sz w:val="16"/>
          <w:szCs w:val="16"/>
        </w:rPr>
        <w:t>0</w:t>
      </w:r>
      <w:r w:rsidRPr="00F4205D">
        <w:rPr>
          <w:sz w:val="16"/>
          <w:szCs w:val="16"/>
        </w:rPr>
        <w:t>pm</w:t>
      </w:r>
      <w:r w:rsidR="00625450">
        <w:rPr>
          <w:sz w:val="16"/>
          <w:szCs w:val="16"/>
        </w:rPr>
        <w:t xml:space="preserve">                                             </w:t>
      </w:r>
      <w:r w:rsidR="00300408">
        <w:rPr>
          <w:sz w:val="16"/>
          <w:szCs w:val="16"/>
        </w:rPr>
        <w:t xml:space="preserve">        Varsity Boys            </w:t>
      </w:r>
      <w:r w:rsidR="00981555">
        <w:rPr>
          <w:sz w:val="16"/>
          <w:szCs w:val="16"/>
        </w:rPr>
        <w:t>1</w:t>
      </w:r>
      <w:r w:rsidR="00046EFC">
        <w:rPr>
          <w:sz w:val="16"/>
          <w:szCs w:val="16"/>
        </w:rPr>
        <w:t>2</w:t>
      </w:r>
      <w:r w:rsidR="00981555">
        <w:rPr>
          <w:sz w:val="16"/>
          <w:szCs w:val="16"/>
        </w:rPr>
        <w:t>:0</w:t>
      </w:r>
      <w:r w:rsidR="00625450">
        <w:rPr>
          <w:sz w:val="16"/>
          <w:szCs w:val="16"/>
        </w:rPr>
        <w:t>0pm              #1</w:t>
      </w:r>
    </w:p>
    <w:p w14:paraId="2D4B881A" w14:textId="3E7E462E" w:rsidR="00F95111" w:rsidRPr="00F4205D" w:rsidRDefault="00625450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Varsity Girls          </w:t>
      </w:r>
      <w:r w:rsidR="00981555">
        <w:rPr>
          <w:sz w:val="16"/>
          <w:szCs w:val="16"/>
        </w:rPr>
        <w:t xml:space="preserve">  1</w:t>
      </w:r>
      <w:r w:rsidR="00046EFC">
        <w:rPr>
          <w:sz w:val="16"/>
          <w:szCs w:val="16"/>
        </w:rPr>
        <w:t>2</w:t>
      </w:r>
      <w:r w:rsidR="00981555">
        <w:rPr>
          <w:sz w:val="16"/>
          <w:szCs w:val="16"/>
        </w:rPr>
        <w:t>:0</w:t>
      </w:r>
      <w:r>
        <w:rPr>
          <w:sz w:val="16"/>
          <w:szCs w:val="16"/>
        </w:rPr>
        <w:t>0pm              #2</w:t>
      </w:r>
    </w:p>
    <w:p w14:paraId="45B1208A" w14:textId="73492F58" w:rsidR="00F95111" w:rsidRPr="00F4205D" w:rsidRDefault="00F9511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#12 16</w:t>
      </w:r>
      <w:r w:rsidR="00D45271" w:rsidRPr="00F4205D">
        <w:rPr>
          <w:sz w:val="16"/>
          <w:szCs w:val="16"/>
        </w:rPr>
        <w:t>00 SMR – F/S – B</w:t>
      </w:r>
      <w:r w:rsidR="00E3081E" w:rsidRPr="00F4205D">
        <w:rPr>
          <w:sz w:val="16"/>
          <w:szCs w:val="16"/>
        </w:rPr>
        <w:t>oys        1</w:t>
      </w:r>
      <w:r w:rsidR="0084323D">
        <w:rPr>
          <w:sz w:val="16"/>
          <w:szCs w:val="16"/>
        </w:rPr>
        <w:t>2</w:t>
      </w:r>
      <w:r w:rsidR="00E3081E" w:rsidRPr="00F4205D">
        <w:rPr>
          <w:sz w:val="16"/>
          <w:szCs w:val="16"/>
        </w:rPr>
        <w:t>:</w:t>
      </w:r>
      <w:r w:rsidR="0084323D">
        <w:rPr>
          <w:sz w:val="16"/>
          <w:szCs w:val="16"/>
        </w:rPr>
        <w:t>3</w:t>
      </w:r>
      <w:r w:rsidR="000C658D">
        <w:rPr>
          <w:sz w:val="16"/>
          <w:szCs w:val="16"/>
        </w:rPr>
        <w:t>0</w:t>
      </w:r>
      <w:r w:rsidR="00E3081E" w:rsidRPr="00F4205D">
        <w:rPr>
          <w:sz w:val="16"/>
          <w:szCs w:val="16"/>
        </w:rPr>
        <w:t>pm</w:t>
      </w:r>
      <w:r w:rsidR="00625450">
        <w:rPr>
          <w:sz w:val="16"/>
          <w:szCs w:val="16"/>
        </w:rPr>
        <w:t xml:space="preserve">                                                      F/S – Boys   </w:t>
      </w:r>
      <w:r w:rsidR="00981555">
        <w:rPr>
          <w:sz w:val="16"/>
          <w:szCs w:val="16"/>
        </w:rPr>
        <w:t xml:space="preserve">          </w:t>
      </w:r>
      <w:r w:rsidR="00046EFC">
        <w:rPr>
          <w:sz w:val="16"/>
          <w:szCs w:val="16"/>
        </w:rPr>
        <w:t>1</w:t>
      </w:r>
      <w:r w:rsidR="00981555">
        <w:rPr>
          <w:sz w:val="16"/>
          <w:szCs w:val="16"/>
        </w:rPr>
        <w:t xml:space="preserve">:30pm              </w:t>
      </w:r>
      <w:r w:rsidR="00625450">
        <w:rPr>
          <w:sz w:val="16"/>
          <w:szCs w:val="16"/>
        </w:rPr>
        <w:t xml:space="preserve"> </w:t>
      </w:r>
      <w:r w:rsidR="00955786">
        <w:rPr>
          <w:sz w:val="16"/>
          <w:szCs w:val="16"/>
        </w:rPr>
        <w:t xml:space="preserve"> </w:t>
      </w:r>
      <w:r w:rsidR="00625450">
        <w:rPr>
          <w:sz w:val="16"/>
          <w:szCs w:val="16"/>
        </w:rPr>
        <w:t>#1</w:t>
      </w:r>
    </w:p>
    <w:p w14:paraId="373A38D5" w14:textId="622747FB" w:rsidR="00E3081E" w:rsidRPr="00F4205D" w:rsidRDefault="00625450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F/S – Girls </w:t>
      </w:r>
      <w:r w:rsidR="00981555">
        <w:rPr>
          <w:sz w:val="16"/>
          <w:szCs w:val="16"/>
        </w:rPr>
        <w:t xml:space="preserve">             </w:t>
      </w:r>
      <w:r w:rsidR="00046EFC">
        <w:rPr>
          <w:sz w:val="16"/>
          <w:szCs w:val="16"/>
        </w:rPr>
        <w:t>1</w:t>
      </w:r>
      <w:r w:rsidR="00981555">
        <w:rPr>
          <w:sz w:val="16"/>
          <w:szCs w:val="16"/>
        </w:rPr>
        <w:t>:3</w:t>
      </w:r>
      <w:r>
        <w:rPr>
          <w:sz w:val="16"/>
          <w:szCs w:val="16"/>
        </w:rPr>
        <w:t>0pm</w:t>
      </w:r>
      <w:r w:rsidR="00981555">
        <w:rPr>
          <w:sz w:val="16"/>
          <w:szCs w:val="16"/>
        </w:rPr>
        <w:t xml:space="preserve">               </w:t>
      </w:r>
      <w:r w:rsidR="00E84BE7">
        <w:rPr>
          <w:sz w:val="16"/>
          <w:szCs w:val="16"/>
        </w:rPr>
        <w:t>#2</w:t>
      </w:r>
    </w:p>
    <w:p w14:paraId="4FA31008" w14:textId="1EB8FB4F" w:rsidR="00E3081E" w:rsidRPr="00F4205D" w:rsidRDefault="00E3081E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#13 1600 SMR – F/S –</w:t>
      </w:r>
      <w:r w:rsidR="00D45271" w:rsidRPr="00F4205D">
        <w:rPr>
          <w:sz w:val="16"/>
          <w:szCs w:val="16"/>
        </w:rPr>
        <w:t xml:space="preserve"> G</w:t>
      </w:r>
      <w:r w:rsidRPr="00F4205D">
        <w:rPr>
          <w:sz w:val="16"/>
          <w:szCs w:val="16"/>
        </w:rPr>
        <w:t xml:space="preserve">irls         </w:t>
      </w:r>
      <w:r w:rsidR="00EA3B63" w:rsidRPr="00F4205D">
        <w:rPr>
          <w:sz w:val="16"/>
          <w:szCs w:val="16"/>
        </w:rPr>
        <w:t>1</w:t>
      </w:r>
      <w:r w:rsidR="0084323D">
        <w:rPr>
          <w:sz w:val="16"/>
          <w:szCs w:val="16"/>
        </w:rPr>
        <w:t>2</w:t>
      </w:r>
      <w:r w:rsidR="00EA3B63" w:rsidRPr="00F4205D">
        <w:rPr>
          <w:sz w:val="16"/>
          <w:szCs w:val="16"/>
        </w:rPr>
        <w:t>:</w:t>
      </w:r>
      <w:r w:rsidR="0084323D">
        <w:rPr>
          <w:sz w:val="16"/>
          <w:szCs w:val="16"/>
        </w:rPr>
        <w:t>4</w:t>
      </w:r>
      <w:r w:rsidR="000C658D">
        <w:rPr>
          <w:sz w:val="16"/>
          <w:szCs w:val="16"/>
        </w:rPr>
        <w:t>0</w:t>
      </w:r>
      <w:r w:rsidR="00EA3B63" w:rsidRPr="00F4205D">
        <w:rPr>
          <w:sz w:val="16"/>
          <w:szCs w:val="16"/>
        </w:rPr>
        <w:t>pm</w:t>
      </w:r>
    </w:p>
    <w:p w14:paraId="3DAAD5C7" w14:textId="77777777" w:rsidR="00EA3B63" w:rsidRPr="00F4205D" w:rsidRDefault="00EA3B63" w:rsidP="00FF373B">
      <w:pPr>
        <w:pStyle w:val="NoSpacing"/>
        <w:rPr>
          <w:sz w:val="16"/>
          <w:szCs w:val="16"/>
        </w:rPr>
      </w:pPr>
    </w:p>
    <w:p w14:paraId="5DD80916" w14:textId="731F0BB0" w:rsidR="00EA3B63" w:rsidRPr="00F4205D" w:rsidRDefault="00EA3B63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#14 1600 SMR – Va</w:t>
      </w:r>
      <w:r w:rsidR="00D74DA1" w:rsidRPr="00F4205D">
        <w:rPr>
          <w:sz w:val="16"/>
          <w:szCs w:val="16"/>
        </w:rPr>
        <w:t>r Girls            1</w:t>
      </w:r>
      <w:r w:rsidR="0084323D">
        <w:rPr>
          <w:sz w:val="16"/>
          <w:szCs w:val="16"/>
        </w:rPr>
        <w:t>2</w:t>
      </w:r>
      <w:r w:rsidR="00D74DA1" w:rsidRPr="00F4205D">
        <w:rPr>
          <w:sz w:val="16"/>
          <w:szCs w:val="16"/>
        </w:rPr>
        <w:t>:</w:t>
      </w:r>
      <w:r w:rsidR="0084323D">
        <w:rPr>
          <w:sz w:val="16"/>
          <w:szCs w:val="16"/>
        </w:rPr>
        <w:t>50</w:t>
      </w:r>
      <w:r w:rsidRPr="00F4205D">
        <w:rPr>
          <w:sz w:val="16"/>
          <w:szCs w:val="16"/>
        </w:rPr>
        <w:t>pm</w:t>
      </w:r>
      <w:r w:rsidR="00E84BE7">
        <w:rPr>
          <w:sz w:val="16"/>
          <w:szCs w:val="16"/>
        </w:rPr>
        <w:t xml:space="preserve">                                                       </w:t>
      </w:r>
      <w:r w:rsidR="00E84BE7" w:rsidRPr="00E84BE7">
        <w:rPr>
          <w:b/>
          <w:sz w:val="16"/>
          <w:szCs w:val="16"/>
        </w:rPr>
        <w:t>Event #31- Shot Put   9:</w:t>
      </w:r>
      <w:r w:rsidR="00046EFC">
        <w:rPr>
          <w:b/>
          <w:sz w:val="16"/>
          <w:szCs w:val="16"/>
        </w:rPr>
        <w:t>0</w:t>
      </w:r>
      <w:r w:rsidR="00E84BE7" w:rsidRPr="00E84BE7">
        <w:rPr>
          <w:b/>
          <w:sz w:val="16"/>
          <w:szCs w:val="16"/>
        </w:rPr>
        <w:t>0am</w:t>
      </w:r>
    </w:p>
    <w:p w14:paraId="43E16A02" w14:textId="77777777" w:rsidR="00EA3B63" w:rsidRPr="00F4205D" w:rsidRDefault="00EA3B63" w:rsidP="00FF373B">
      <w:pPr>
        <w:pStyle w:val="NoSpacing"/>
        <w:rPr>
          <w:sz w:val="16"/>
          <w:szCs w:val="16"/>
        </w:rPr>
      </w:pPr>
    </w:p>
    <w:p w14:paraId="39ACA079" w14:textId="5DE60F62" w:rsidR="00EA3B63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>Event #15 1600 SMR – Var Boys           1:</w:t>
      </w:r>
      <w:r w:rsidR="0084323D">
        <w:rPr>
          <w:sz w:val="16"/>
          <w:szCs w:val="16"/>
        </w:rPr>
        <w:t>00</w:t>
      </w:r>
      <w:r w:rsidRPr="00F4205D">
        <w:rPr>
          <w:sz w:val="16"/>
          <w:szCs w:val="16"/>
        </w:rPr>
        <w:t>pm</w:t>
      </w:r>
      <w:r w:rsidR="00E84BE7">
        <w:rPr>
          <w:sz w:val="16"/>
          <w:szCs w:val="16"/>
        </w:rPr>
        <w:t xml:space="preserve">                                                          V/B</w:t>
      </w:r>
    </w:p>
    <w:p w14:paraId="2E952251" w14:textId="77777777" w:rsidR="00D74DA1" w:rsidRPr="00F4205D" w:rsidRDefault="00E84BE7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F/S - B</w:t>
      </w:r>
    </w:p>
    <w:p w14:paraId="2A524788" w14:textId="6ED313B9" w:rsidR="00D74DA1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#16 1000m – </w:t>
      </w:r>
      <w:r w:rsidR="00C45724">
        <w:rPr>
          <w:sz w:val="16"/>
          <w:szCs w:val="16"/>
        </w:rPr>
        <w:t xml:space="preserve">F/S - </w:t>
      </w:r>
      <w:r w:rsidRPr="00F4205D">
        <w:rPr>
          <w:sz w:val="16"/>
          <w:szCs w:val="16"/>
        </w:rPr>
        <w:t>Boys               1:</w:t>
      </w:r>
      <w:r w:rsidR="0084323D">
        <w:rPr>
          <w:sz w:val="16"/>
          <w:szCs w:val="16"/>
        </w:rPr>
        <w:t>1</w:t>
      </w:r>
      <w:r w:rsidRPr="00F4205D">
        <w:rPr>
          <w:sz w:val="16"/>
          <w:szCs w:val="16"/>
        </w:rPr>
        <w:t>5pm</w:t>
      </w:r>
      <w:r w:rsidR="00E84BE7">
        <w:rPr>
          <w:sz w:val="16"/>
          <w:szCs w:val="16"/>
        </w:rPr>
        <w:t xml:space="preserve">                                                          F/S - G</w:t>
      </w:r>
    </w:p>
    <w:p w14:paraId="318EF889" w14:textId="77777777" w:rsidR="00D74DA1" w:rsidRPr="00F4205D" w:rsidRDefault="00E84BE7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V/G</w:t>
      </w:r>
    </w:p>
    <w:p w14:paraId="54E16839" w14:textId="72E71681" w:rsidR="00D74DA1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#17 1000m – </w:t>
      </w:r>
      <w:r w:rsidR="00955786">
        <w:rPr>
          <w:sz w:val="16"/>
          <w:szCs w:val="16"/>
        </w:rPr>
        <w:t xml:space="preserve">F/S </w:t>
      </w:r>
      <w:r w:rsidRPr="00F4205D">
        <w:rPr>
          <w:sz w:val="16"/>
          <w:szCs w:val="16"/>
        </w:rPr>
        <w:t xml:space="preserve">Girls                  </w:t>
      </w:r>
      <w:r w:rsidR="0084323D">
        <w:rPr>
          <w:sz w:val="16"/>
          <w:szCs w:val="16"/>
        </w:rPr>
        <w:t>1</w:t>
      </w:r>
      <w:r w:rsidRPr="00F4205D">
        <w:rPr>
          <w:sz w:val="16"/>
          <w:szCs w:val="16"/>
        </w:rPr>
        <w:t>:</w:t>
      </w:r>
      <w:r w:rsidR="00955786">
        <w:rPr>
          <w:sz w:val="16"/>
          <w:szCs w:val="16"/>
        </w:rPr>
        <w:t>25</w:t>
      </w:r>
      <w:r w:rsidRPr="00F4205D">
        <w:rPr>
          <w:sz w:val="16"/>
          <w:szCs w:val="16"/>
        </w:rPr>
        <w:t>pm</w:t>
      </w:r>
    </w:p>
    <w:p w14:paraId="66684558" w14:textId="52754CF7" w:rsidR="00D74DA1" w:rsidRPr="00E84BE7" w:rsidRDefault="00E84BE7" w:rsidP="00FF373B">
      <w:pPr>
        <w:pStyle w:val="NoSpacing"/>
        <w:rPr>
          <w:b/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Pr="00E84BE7">
        <w:rPr>
          <w:b/>
          <w:sz w:val="16"/>
          <w:szCs w:val="16"/>
        </w:rPr>
        <w:t>Event #32 – Discus    9:</w:t>
      </w:r>
      <w:r w:rsidR="00046EFC">
        <w:rPr>
          <w:b/>
          <w:sz w:val="16"/>
          <w:szCs w:val="16"/>
        </w:rPr>
        <w:t>0</w:t>
      </w:r>
      <w:r w:rsidRPr="00E84BE7">
        <w:rPr>
          <w:b/>
          <w:sz w:val="16"/>
          <w:szCs w:val="16"/>
        </w:rPr>
        <w:t>0am</w:t>
      </w:r>
    </w:p>
    <w:p w14:paraId="49393DB9" w14:textId="36715AF3" w:rsidR="00D74DA1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#18 </w:t>
      </w:r>
      <w:r w:rsidR="00955786">
        <w:rPr>
          <w:sz w:val="16"/>
          <w:szCs w:val="16"/>
        </w:rPr>
        <w:t>1000m - Var Girls.                  1:35</w:t>
      </w:r>
      <w:r w:rsidRPr="00F4205D">
        <w:rPr>
          <w:sz w:val="16"/>
          <w:szCs w:val="16"/>
        </w:rPr>
        <w:t>pm</w:t>
      </w:r>
    </w:p>
    <w:p w14:paraId="3401CC9B" w14:textId="77777777" w:rsidR="00D74DA1" w:rsidRPr="00F4205D" w:rsidRDefault="00E84BE7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</w:t>
      </w:r>
      <w:r w:rsidR="00932674">
        <w:rPr>
          <w:sz w:val="16"/>
          <w:szCs w:val="16"/>
        </w:rPr>
        <w:t xml:space="preserve">                              </w:t>
      </w:r>
      <w:r>
        <w:rPr>
          <w:sz w:val="16"/>
          <w:szCs w:val="16"/>
        </w:rPr>
        <w:t xml:space="preserve"> V/G</w:t>
      </w:r>
    </w:p>
    <w:p w14:paraId="44132D73" w14:textId="10849205" w:rsidR="00D74DA1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#19 </w:t>
      </w:r>
      <w:r w:rsidR="00955786">
        <w:rPr>
          <w:sz w:val="16"/>
          <w:szCs w:val="16"/>
        </w:rPr>
        <w:t>1000m Var - Boys</w:t>
      </w:r>
      <w:r w:rsidRPr="00F4205D">
        <w:rPr>
          <w:sz w:val="16"/>
          <w:szCs w:val="16"/>
        </w:rPr>
        <w:t xml:space="preserve">              </w:t>
      </w:r>
      <w:r w:rsidR="00955786">
        <w:rPr>
          <w:sz w:val="16"/>
          <w:szCs w:val="16"/>
        </w:rPr>
        <w:t xml:space="preserve">     1</w:t>
      </w:r>
      <w:r w:rsidRPr="00F4205D">
        <w:rPr>
          <w:sz w:val="16"/>
          <w:szCs w:val="16"/>
        </w:rPr>
        <w:t>:</w:t>
      </w:r>
      <w:r w:rsidR="00955786">
        <w:rPr>
          <w:sz w:val="16"/>
          <w:szCs w:val="16"/>
        </w:rPr>
        <w:t>5</w:t>
      </w:r>
      <w:r w:rsidR="0084323D">
        <w:rPr>
          <w:sz w:val="16"/>
          <w:szCs w:val="16"/>
        </w:rPr>
        <w:t>0</w:t>
      </w:r>
      <w:r w:rsidRPr="00F4205D">
        <w:rPr>
          <w:sz w:val="16"/>
          <w:szCs w:val="16"/>
        </w:rPr>
        <w:t>pm</w:t>
      </w:r>
      <w:r w:rsidR="00E84BE7">
        <w:rPr>
          <w:sz w:val="16"/>
          <w:szCs w:val="16"/>
        </w:rPr>
        <w:t xml:space="preserve">                        </w:t>
      </w:r>
      <w:r w:rsidR="00300408">
        <w:rPr>
          <w:sz w:val="16"/>
          <w:szCs w:val="16"/>
        </w:rPr>
        <w:t xml:space="preserve">                                </w:t>
      </w:r>
      <w:r w:rsidR="00E84BE7">
        <w:rPr>
          <w:sz w:val="16"/>
          <w:szCs w:val="16"/>
        </w:rPr>
        <w:t>F/S - G</w:t>
      </w:r>
    </w:p>
    <w:p w14:paraId="2EC37822" w14:textId="77777777" w:rsidR="00D74DA1" w:rsidRPr="00F4205D" w:rsidRDefault="00E84BE7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</w:t>
      </w:r>
      <w:r w:rsidR="00932674"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 xml:space="preserve"> </w:t>
      </w:r>
      <w:r w:rsidR="00300408">
        <w:rPr>
          <w:sz w:val="16"/>
          <w:szCs w:val="16"/>
        </w:rPr>
        <w:t xml:space="preserve"> </w:t>
      </w:r>
      <w:r>
        <w:rPr>
          <w:sz w:val="16"/>
          <w:szCs w:val="16"/>
        </w:rPr>
        <w:t>F/S - B</w:t>
      </w:r>
    </w:p>
    <w:p w14:paraId="28C1950B" w14:textId="6F6164EE" w:rsidR="00D45271" w:rsidRPr="00F4205D" w:rsidRDefault="00D74DA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#20 800 SMR </w:t>
      </w:r>
      <w:r w:rsidR="00955786">
        <w:rPr>
          <w:sz w:val="16"/>
          <w:szCs w:val="16"/>
        </w:rPr>
        <w:t xml:space="preserve">F/S - Boys               </w:t>
      </w:r>
      <w:r w:rsidR="00D45271" w:rsidRPr="00F4205D">
        <w:rPr>
          <w:sz w:val="16"/>
          <w:szCs w:val="16"/>
        </w:rPr>
        <w:t>2:</w:t>
      </w:r>
      <w:r w:rsidR="00955786">
        <w:rPr>
          <w:sz w:val="16"/>
          <w:szCs w:val="16"/>
        </w:rPr>
        <w:t>0</w:t>
      </w:r>
      <w:r w:rsidR="0084323D">
        <w:rPr>
          <w:sz w:val="16"/>
          <w:szCs w:val="16"/>
        </w:rPr>
        <w:t>0</w:t>
      </w:r>
      <w:r w:rsidR="00D45271" w:rsidRPr="00F4205D">
        <w:rPr>
          <w:sz w:val="16"/>
          <w:szCs w:val="16"/>
        </w:rPr>
        <w:t>pm</w:t>
      </w:r>
      <w:r w:rsidR="00E84BE7">
        <w:rPr>
          <w:sz w:val="16"/>
          <w:szCs w:val="16"/>
        </w:rPr>
        <w:t xml:space="preserve">                          </w:t>
      </w:r>
      <w:r w:rsidR="00932674">
        <w:rPr>
          <w:sz w:val="16"/>
          <w:szCs w:val="16"/>
        </w:rPr>
        <w:t xml:space="preserve">                              </w:t>
      </w:r>
      <w:r w:rsidR="00E84BE7">
        <w:rPr>
          <w:sz w:val="16"/>
          <w:szCs w:val="16"/>
        </w:rPr>
        <w:t>V/B</w:t>
      </w:r>
    </w:p>
    <w:p w14:paraId="0B033597" w14:textId="77777777" w:rsidR="003C5589" w:rsidRDefault="003C5589" w:rsidP="00FF373B">
      <w:pPr>
        <w:pStyle w:val="NoSpacing"/>
        <w:rPr>
          <w:sz w:val="16"/>
          <w:szCs w:val="16"/>
        </w:rPr>
      </w:pPr>
    </w:p>
    <w:p w14:paraId="257F9E70" w14:textId="5339D767" w:rsidR="00D45271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#21 800 SMR </w:t>
      </w:r>
      <w:r w:rsidR="00955786">
        <w:rPr>
          <w:sz w:val="16"/>
          <w:szCs w:val="16"/>
        </w:rPr>
        <w:t>F/S - Girls</w:t>
      </w:r>
      <w:r w:rsidRPr="00F4205D">
        <w:rPr>
          <w:sz w:val="16"/>
          <w:szCs w:val="16"/>
        </w:rPr>
        <w:t xml:space="preserve">                2:</w:t>
      </w:r>
      <w:r w:rsidR="00955786">
        <w:rPr>
          <w:sz w:val="16"/>
          <w:szCs w:val="16"/>
        </w:rPr>
        <w:t>15</w:t>
      </w:r>
      <w:r w:rsidRPr="00F4205D">
        <w:rPr>
          <w:sz w:val="16"/>
          <w:szCs w:val="16"/>
        </w:rPr>
        <w:t>pm</w:t>
      </w:r>
    </w:p>
    <w:p w14:paraId="2BEE078E" w14:textId="77777777" w:rsidR="00D45271" w:rsidRPr="00F4205D" w:rsidRDefault="00D45271" w:rsidP="00FF373B">
      <w:pPr>
        <w:pStyle w:val="NoSpacing"/>
        <w:rPr>
          <w:sz w:val="16"/>
          <w:szCs w:val="16"/>
        </w:rPr>
      </w:pPr>
    </w:p>
    <w:p w14:paraId="65A49665" w14:textId="1CF3CD62" w:rsidR="00D45271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#22 </w:t>
      </w:r>
      <w:r w:rsidR="00955786">
        <w:rPr>
          <w:sz w:val="16"/>
          <w:szCs w:val="16"/>
        </w:rPr>
        <w:t>800 S</w:t>
      </w:r>
      <w:r w:rsidRPr="00F4205D">
        <w:rPr>
          <w:sz w:val="16"/>
          <w:szCs w:val="16"/>
        </w:rPr>
        <w:t xml:space="preserve">MR – </w:t>
      </w:r>
      <w:r w:rsidR="00955786">
        <w:rPr>
          <w:sz w:val="16"/>
          <w:szCs w:val="16"/>
        </w:rPr>
        <w:t xml:space="preserve">Var </w:t>
      </w:r>
      <w:r w:rsidR="009C01B4">
        <w:rPr>
          <w:sz w:val="16"/>
          <w:szCs w:val="16"/>
        </w:rPr>
        <w:t>Girls</w:t>
      </w:r>
      <w:r w:rsidRPr="00F4205D">
        <w:rPr>
          <w:sz w:val="16"/>
          <w:szCs w:val="16"/>
        </w:rPr>
        <w:t xml:space="preserve">              2:</w:t>
      </w:r>
      <w:r w:rsidR="00955786">
        <w:rPr>
          <w:sz w:val="16"/>
          <w:szCs w:val="16"/>
        </w:rPr>
        <w:t>3</w:t>
      </w:r>
      <w:r w:rsidR="0084323D">
        <w:rPr>
          <w:sz w:val="16"/>
          <w:szCs w:val="16"/>
        </w:rPr>
        <w:t>0</w:t>
      </w:r>
      <w:r w:rsidRPr="00F4205D">
        <w:rPr>
          <w:sz w:val="16"/>
          <w:szCs w:val="16"/>
        </w:rPr>
        <w:t>pm</w:t>
      </w:r>
    </w:p>
    <w:p w14:paraId="762A894A" w14:textId="77777777" w:rsidR="00D45271" w:rsidRPr="00F4205D" w:rsidRDefault="00D45271" w:rsidP="00FF373B">
      <w:pPr>
        <w:pStyle w:val="NoSpacing"/>
        <w:rPr>
          <w:sz w:val="16"/>
          <w:szCs w:val="16"/>
        </w:rPr>
      </w:pPr>
    </w:p>
    <w:p w14:paraId="58E1CB9A" w14:textId="527C0BAF" w:rsidR="00D45271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Event #23 </w:t>
      </w:r>
      <w:r w:rsidR="00955786">
        <w:rPr>
          <w:sz w:val="16"/>
          <w:szCs w:val="16"/>
        </w:rPr>
        <w:t>800 S</w:t>
      </w:r>
      <w:r w:rsidRPr="00F4205D">
        <w:rPr>
          <w:sz w:val="16"/>
          <w:szCs w:val="16"/>
        </w:rPr>
        <w:t xml:space="preserve">MR – </w:t>
      </w:r>
      <w:r w:rsidR="009C01B4">
        <w:rPr>
          <w:sz w:val="16"/>
          <w:szCs w:val="16"/>
        </w:rPr>
        <w:t>Boys</w:t>
      </w:r>
      <w:r w:rsidRPr="00F4205D">
        <w:rPr>
          <w:sz w:val="16"/>
          <w:szCs w:val="16"/>
        </w:rPr>
        <w:t xml:space="preserve">                  </w:t>
      </w:r>
      <w:r w:rsidR="009C01B4">
        <w:rPr>
          <w:sz w:val="16"/>
          <w:szCs w:val="16"/>
        </w:rPr>
        <w:t xml:space="preserve">  </w:t>
      </w:r>
      <w:r w:rsidR="00955786">
        <w:rPr>
          <w:sz w:val="16"/>
          <w:szCs w:val="16"/>
        </w:rPr>
        <w:t>2</w:t>
      </w:r>
      <w:r w:rsidRPr="00F4205D">
        <w:rPr>
          <w:sz w:val="16"/>
          <w:szCs w:val="16"/>
        </w:rPr>
        <w:t>:</w:t>
      </w:r>
      <w:r w:rsidR="00955786">
        <w:rPr>
          <w:sz w:val="16"/>
          <w:szCs w:val="16"/>
        </w:rPr>
        <w:t>45</w:t>
      </w:r>
      <w:r w:rsidRPr="00F4205D">
        <w:rPr>
          <w:sz w:val="16"/>
          <w:szCs w:val="16"/>
        </w:rPr>
        <w:t>pm</w:t>
      </w:r>
    </w:p>
    <w:p w14:paraId="7BD91110" w14:textId="51708082" w:rsidR="00955786" w:rsidRDefault="00955786" w:rsidP="00FF373B">
      <w:pPr>
        <w:pStyle w:val="NoSpacing"/>
        <w:rPr>
          <w:sz w:val="16"/>
          <w:szCs w:val="16"/>
        </w:rPr>
      </w:pPr>
    </w:p>
    <w:p w14:paraId="63FED211" w14:textId="1B52F9A4" w:rsidR="00955786" w:rsidRDefault="00955786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>Event #24 DMR - Girls                            3:00pm</w:t>
      </w:r>
    </w:p>
    <w:p w14:paraId="593FB8E8" w14:textId="7CA57C30" w:rsidR="00955786" w:rsidRDefault="00955786" w:rsidP="00FF373B">
      <w:pPr>
        <w:pStyle w:val="NoSpacing"/>
        <w:rPr>
          <w:sz w:val="16"/>
          <w:szCs w:val="16"/>
        </w:rPr>
      </w:pPr>
    </w:p>
    <w:p w14:paraId="739A2A75" w14:textId="2A812B6C" w:rsidR="00955786" w:rsidRPr="00F4205D" w:rsidRDefault="00955786" w:rsidP="00FF373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>Event #25 DMR - Boys                           3:30pm</w:t>
      </w:r>
    </w:p>
    <w:p w14:paraId="694CA630" w14:textId="77777777" w:rsidR="00D45271" w:rsidRPr="00F4205D" w:rsidRDefault="00D45271" w:rsidP="00FF373B">
      <w:pPr>
        <w:pStyle w:val="NoSpacing"/>
        <w:rPr>
          <w:sz w:val="16"/>
          <w:szCs w:val="16"/>
        </w:rPr>
      </w:pPr>
    </w:p>
    <w:p w14:paraId="3C907813" w14:textId="1A8CB718" w:rsidR="00D45271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                    </w:t>
      </w:r>
    </w:p>
    <w:p w14:paraId="0D5B3551" w14:textId="77777777" w:rsidR="00D45271" w:rsidRPr="00F4205D" w:rsidRDefault="00D45271" w:rsidP="00FF373B">
      <w:pPr>
        <w:pStyle w:val="NoSpacing"/>
        <w:rPr>
          <w:sz w:val="16"/>
          <w:szCs w:val="16"/>
        </w:rPr>
      </w:pPr>
    </w:p>
    <w:p w14:paraId="7F1911AE" w14:textId="6599E9A4" w:rsidR="00D45271" w:rsidRPr="00F4205D" w:rsidRDefault="00D45271" w:rsidP="00FF373B">
      <w:pPr>
        <w:pStyle w:val="NoSpacing"/>
        <w:rPr>
          <w:sz w:val="16"/>
          <w:szCs w:val="16"/>
        </w:rPr>
      </w:pPr>
      <w:r w:rsidRPr="00F4205D">
        <w:rPr>
          <w:sz w:val="16"/>
          <w:szCs w:val="16"/>
        </w:rPr>
        <w:t xml:space="preserve">                      </w:t>
      </w:r>
      <w:r w:rsidR="00D74DA1" w:rsidRPr="00F4205D">
        <w:rPr>
          <w:sz w:val="16"/>
          <w:szCs w:val="16"/>
        </w:rPr>
        <w:t xml:space="preserve">      </w:t>
      </w:r>
    </w:p>
    <w:p w14:paraId="7FC83552" w14:textId="77777777" w:rsidR="00D45271" w:rsidRDefault="00D45271" w:rsidP="00FF373B">
      <w:pPr>
        <w:pStyle w:val="NoSpacing"/>
        <w:rPr>
          <w:sz w:val="16"/>
          <w:szCs w:val="16"/>
        </w:rPr>
      </w:pPr>
    </w:p>
    <w:p w14:paraId="3EB28765" w14:textId="77777777" w:rsidR="00D45271" w:rsidRDefault="00D45271" w:rsidP="00FF373B">
      <w:pPr>
        <w:pStyle w:val="NoSpacing"/>
        <w:rPr>
          <w:sz w:val="16"/>
          <w:szCs w:val="16"/>
        </w:rPr>
      </w:pPr>
    </w:p>
    <w:p w14:paraId="62010A3A" w14:textId="77777777" w:rsidR="00F4205D" w:rsidRDefault="00F4205D" w:rsidP="00FF373B">
      <w:pPr>
        <w:pStyle w:val="NoSpacing"/>
        <w:rPr>
          <w:b/>
        </w:rPr>
      </w:pPr>
    </w:p>
    <w:p w14:paraId="5CF2396C" w14:textId="77777777" w:rsidR="00D74DA1" w:rsidRPr="003906F5" w:rsidRDefault="00D74DA1" w:rsidP="00FF373B">
      <w:pPr>
        <w:pStyle w:val="NoSpacing"/>
        <w:rPr>
          <w:sz w:val="16"/>
          <w:szCs w:val="16"/>
        </w:rPr>
      </w:pPr>
    </w:p>
    <w:tbl>
      <w:tblPr>
        <w:tblW w:w="12950" w:type="dxa"/>
        <w:tblInd w:w="108" w:type="dxa"/>
        <w:tblLook w:val="04A0" w:firstRow="1" w:lastRow="0" w:firstColumn="1" w:lastColumn="0" w:noHBand="0" w:noVBand="1"/>
      </w:tblPr>
      <w:tblGrid>
        <w:gridCol w:w="10007"/>
        <w:gridCol w:w="1609"/>
        <w:gridCol w:w="868"/>
        <w:gridCol w:w="53"/>
        <w:gridCol w:w="1072"/>
        <w:gridCol w:w="1269"/>
        <w:gridCol w:w="1269"/>
        <w:gridCol w:w="1686"/>
        <w:gridCol w:w="236"/>
        <w:gridCol w:w="920"/>
        <w:gridCol w:w="1040"/>
        <w:gridCol w:w="800"/>
        <w:gridCol w:w="960"/>
        <w:gridCol w:w="1160"/>
      </w:tblGrid>
      <w:tr w:rsidR="005F13F7" w:rsidRPr="00D479C6" w14:paraId="5B0A845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1C2B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7E88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1760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EA9368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E4A3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D48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657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239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FAC94" w14:textId="77777777" w:rsidR="003906F5" w:rsidRPr="00991ECA" w:rsidRDefault="003906F5" w:rsidP="00911048">
            <w:pPr>
              <w:pStyle w:val="NoSpacing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C775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A383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A7A8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7A75F7B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524B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EC2D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5B90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2F906B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41A0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A1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616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91C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B0FB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763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EAA1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076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5570EAD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C5C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4950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B700A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9A17E0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BDD0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431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B85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487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0A2C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139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6FC5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D1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CA703E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DDBF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CBD3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2E38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630A7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484A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E8E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E78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E8B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8F4A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E1AB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377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C83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AF51BD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DC5AD" w14:textId="45C13A23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57B5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A0F2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8A319E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4FC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79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A1C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24D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9F66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E5EC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BD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59D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DB5191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8E3C3" w14:textId="77777777" w:rsidR="00FC682D" w:rsidRPr="00FC682D" w:rsidRDefault="00FC682D" w:rsidP="00FC682D">
            <w:pPr>
              <w:pStyle w:val="NoSpacing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68A94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F28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E3B132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B9E6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9D02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455F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2DC3E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8058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7C4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F14C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BC80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73F5CB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181AC" w14:textId="1DFA3C5C" w:rsidR="003906F5" w:rsidRPr="00991ECA" w:rsidRDefault="005F13F7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F13F7"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23EA478D" wp14:editId="6F3C6C3C">
                  <wp:extent cx="7239252" cy="514096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781" cy="518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85AE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546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5D25E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5B92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DE1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F8C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2E7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40682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A986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62FFE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BE51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6446873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4EAB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E441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690E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EB2AFE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25E7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0F7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469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BF3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607C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488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D121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BFF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450DC4E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E7C7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8894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7A2F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8B4B7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8A39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7BC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4E8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0EBF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AB6F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8F14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CED5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9CD1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15C691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7615B" w14:textId="77777777" w:rsidR="003906F5" w:rsidRPr="00F4205D" w:rsidRDefault="003906F5" w:rsidP="00D479C6">
            <w:pPr>
              <w:spacing w:after="0" w:line="240" w:lineRule="auto"/>
              <w:rPr>
                <w:rFonts w:eastAsia="Times New Roman" w:cstheme="minorHAnsi"/>
                <w:b/>
                <w:color w:val="00000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EA3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5E4C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FA60D0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F30A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E98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14D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701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C035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9A95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1CB3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EC7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1BF9697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8330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9882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A05E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78079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9926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4BB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89B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DED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1A74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B473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76BC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DD17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B704624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0E7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E2CD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9DF1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610195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83FD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3D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95C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323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4149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5B51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06EC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75A4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6283219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FAAD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908A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E3B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4DB6E8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B793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4D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D70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B79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37D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88E9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31A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29D2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5886B27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C862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3806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0C68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A4D19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D033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EDB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367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4B2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B7A5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19E5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4730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DC47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13F7" w:rsidRPr="00D479C6" w14:paraId="4C48F58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86F4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26C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13B2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FE6905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B752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36A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58F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F3B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09FB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C4E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E68F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D9B3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72DAE48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1419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E4B7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21FF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EF1641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93E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98F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352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35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7CEE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821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362F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8A1F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509876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D569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F44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8B59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33C361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47D2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343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BB8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3C34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2621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B00D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B760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B6FB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6CC8FFAB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CAF5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09C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C69E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CF7273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77B1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DCB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4D4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68A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BB8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3C31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09A0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1F9C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05753CC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526E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329D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58EB8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051873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E3BA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3F4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3BF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31A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15D2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EF6C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D51A9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28A6D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427F59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8AB0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703F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0DAE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97A892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CE16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1C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D43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FE9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DE54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2B90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022C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2BD6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28029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5D3B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8C33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5CF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16DF26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9D6F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021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0C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6DF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7632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2EC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8E96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FF32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5F13F7" w:rsidRPr="00D479C6" w14:paraId="299F18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E9FF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C54E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2D26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FEF24C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2618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38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51D0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45A5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AF49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6A3D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5E87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4BA582F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59D6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3F2B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3848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9A07A1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8F45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611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5A65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ABC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B0D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AFC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72C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ACD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65B17E3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E31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080D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BB609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C7477C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37E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AFB4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6B2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6E92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AC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F002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5083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2D7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18E5FA3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35A2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7162F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FED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F202C7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5C1D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55CE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8273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3B9B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B49A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E4531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1736C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AB36" w14:textId="77777777" w:rsidR="003906F5" w:rsidRPr="00991ECA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13F7" w:rsidRPr="00D479C6" w14:paraId="0E203A3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C709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8003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CE9A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54CF4A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17E1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C5CD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03D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3C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09C9B" w14:textId="77777777" w:rsidR="003906F5" w:rsidRPr="0091063A" w:rsidRDefault="003906F5" w:rsidP="0091063A">
            <w:pPr>
              <w:pStyle w:val="NoSpacing"/>
              <w:rPr>
                <w:b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4D70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8FC0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A15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90E604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50F4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776A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5F9B1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CCCB01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B74A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543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374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C9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939E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E6B72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CADD0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BD4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AC05683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F6313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891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578B0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4D3F9C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8BF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0EE9B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E82A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326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5B5A5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64A12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40D3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79F8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9B15F04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3B036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BF28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479B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5DD41F6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838D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A1621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FD16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0EEA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F4F5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4512A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AA2E1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77D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70265C3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6CB82" w14:textId="77777777" w:rsidR="003906F5" w:rsidRDefault="003906F5" w:rsidP="00890C65">
            <w:pPr>
              <w:pStyle w:val="NoSpacing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16C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81D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624BF4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B2F3C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FD0DD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C6D6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CD3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96308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90BD6" w14:textId="77777777" w:rsidR="003906F5" w:rsidRPr="00890C65" w:rsidRDefault="003906F5" w:rsidP="00890C6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7FA18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22D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081276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D127D" w14:textId="77777777" w:rsidR="003906F5" w:rsidRPr="00911048" w:rsidRDefault="003906F5" w:rsidP="0091104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AEACD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E8673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678CAA9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389E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EABA6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BF0B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FA96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1A77B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31131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77A37" w14:textId="77777777" w:rsidR="003906F5" w:rsidRPr="00BB008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85BA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DA8418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7F6B" w14:textId="77777777" w:rsidR="003906F5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122661" w14:textId="77777777" w:rsidR="003906F5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73068" w14:textId="77777777" w:rsidR="003906F5" w:rsidRDefault="003906F5" w:rsidP="00890C65">
            <w:pPr>
              <w:pStyle w:val="NoSpacing"/>
            </w:pPr>
            <w:r>
              <w:t xml:space="preserve">                                                                       </w:t>
            </w:r>
          </w:p>
          <w:p w14:paraId="4BE8BF1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209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5FF2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D1AD9B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BA5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51E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2B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D7B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4B5D" w14:textId="77777777" w:rsidR="003906F5" w:rsidRPr="00991ECA" w:rsidRDefault="003906F5" w:rsidP="00890C65">
            <w:pPr>
              <w:pStyle w:val="NoSpacing"/>
            </w:pPr>
            <w:r>
              <w:t xml:space="preserve"> 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1E5A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4E4B" w14:textId="77777777" w:rsidR="003906F5" w:rsidRPr="00D479C6" w:rsidRDefault="003906F5" w:rsidP="00890C65">
            <w:pPr>
              <w:pStyle w:val="NoSpacing"/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66C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8D672D4" w14:textId="77777777" w:rsidTr="003906F5">
        <w:trPr>
          <w:trHeight w:val="288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AE6B255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543C00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8CAA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14:paraId="50B7263B" w14:textId="77777777" w:rsidR="003906F5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  <w:p w14:paraId="1D42826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2CAC" w14:textId="77777777" w:rsidR="003906F5" w:rsidRPr="00D479C6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883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907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B657" w14:textId="77777777" w:rsidR="003906F5" w:rsidRPr="00991ECA" w:rsidRDefault="003906F5" w:rsidP="00D479C6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2AE1" w14:textId="77777777" w:rsidR="003906F5" w:rsidRPr="00991ECA" w:rsidRDefault="003906F5" w:rsidP="00890C65">
            <w:pPr>
              <w:pStyle w:val="NoSpacing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DC9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96F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39E1898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FFDD" w14:textId="77777777" w:rsidR="003906F5" w:rsidRPr="00A02FEF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9AC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88CF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FD3E7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B23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9EF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C31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6D9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666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D6A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F4C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F7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02EC1A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48DF" w14:textId="77777777" w:rsidR="003906F5" w:rsidRPr="00A02FEF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82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4344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E6605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553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F8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C95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353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8A8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32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F5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42F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620C383E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B9C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AAD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BA4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8CD87D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0E4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DA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DE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749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69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3F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5D9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D65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42ED60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99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9AC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4200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20820E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0A4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D66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10D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FA5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2EA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70B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0C1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3A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788B29A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5AB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746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C5D4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C840A3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F4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32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DDF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E80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72C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A13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F80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BCA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177E5A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7B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7CD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4F03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9412D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88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0F6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AA4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20B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D0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483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A60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FC8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E8E188F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F64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E2C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BBB3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5AAE4A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D90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B80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16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69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5B6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DC1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A41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EDA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BDF2505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27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111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5E3F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C06467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A8E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95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877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42B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2A5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67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5FC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F67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E34A23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EDE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D25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F01CC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98C630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8C2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D6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575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82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85B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9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9F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5BC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20707D51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CA2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3B5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EA49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7BD497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2E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CAE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340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7D5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2E7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90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E3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F3D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79A6039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54F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0E3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B7F8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36D7FC3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91B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065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81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327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9FB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25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D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127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A5ED0FC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FBA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48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991CF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2FF96C8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2CE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441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57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335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489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238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53C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C42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62D8F832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16E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A76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72F6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56279B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CE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45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B8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8E5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01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47C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425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C64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43F9C230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84E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A3F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FA22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E3C9C3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DE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4C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F32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F5D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1F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248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B4C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E65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6E38957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82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4B1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7B88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B2006C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454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7CF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6D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8B8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300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632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2310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10B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118632CB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72F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8B6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7A27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F5FE50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044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036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0CF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4B8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48A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D04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9C1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F57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00B7CE89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4C8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5BB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D52D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42EFAA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09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1AA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859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7E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686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296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32C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09F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5E24B5B6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03E9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C694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3C054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DA441ED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EA9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F70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9726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561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563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BA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C7E1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FBBF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13F7" w:rsidRPr="00D479C6" w14:paraId="39A49BCC" w14:textId="77777777" w:rsidTr="003906F5">
        <w:trPr>
          <w:trHeight w:val="288"/>
        </w:trPr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F3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E8BB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93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9486A77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55DC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C8CA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CE7E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7AD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2D05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0B62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7E08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9AB3" w14:textId="77777777" w:rsidR="003906F5" w:rsidRPr="00D479C6" w:rsidRDefault="003906F5" w:rsidP="00D47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F9A19F" w14:textId="77777777" w:rsidR="007B6506" w:rsidRDefault="007B6506"/>
    <w:sectPr w:rsidR="007B6506" w:rsidSect="008B61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054DB" w14:textId="77777777" w:rsidR="003C2007" w:rsidRDefault="003C2007" w:rsidP="00DB265E">
      <w:pPr>
        <w:spacing w:after="0" w:line="240" w:lineRule="auto"/>
      </w:pPr>
      <w:r>
        <w:separator/>
      </w:r>
    </w:p>
  </w:endnote>
  <w:endnote w:type="continuationSeparator" w:id="0">
    <w:p w14:paraId="545434EA" w14:textId="77777777" w:rsidR="003C2007" w:rsidRDefault="003C2007" w:rsidP="00DB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C11F1" w14:textId="77777777" w:rsidR="003C2007" w:rsidRDefault="003C2007" w:rsidP="00DB265E">
      <w:pPr>
        <w:spacing w:after="0" w:line="240" w:lineRule="auto"/>
      </w:pPr>
      <w:r>
        <w:separator/>
      </w:r>
    </w:p>
  </w:footnote>
  <w:footnote w:type="continuationSeparator" w:id="0">
    <w:p w14:paraId="4B5D2148" w14:textId="77777777" w:rsidR="003C2007" w:rsidRDefault="003C2007" w:rsidP="00DB26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B3B"/>
    <w:rsid w:val="000103E8"/>
    <w:rsid w:val="000370EA"/>
    <w:rsid w:val="00046EFC"/>
    <w:rsid w:val="000470EB"/>
    <w:rsid w:val="000569C8"/>
    <w:rsid w:val="00061342"/>
    <w:rsid w:val="00080416"/>
    <w:rsid w:val="000A3223"/>
    <w:rsid w:val="000B7FAF"/>
    <w:rsid w:val="000C0B4D"/>
    <w:rsid w:val="000C658D"/>
    <w:rsid w:val="000C6C52"/>
    <w:rsid w:val="000D5B3B"/>
    <w:rsid w:val="00107C98"/>
    <w:rsid w:val="00117C11"/>
    <w:rsid w:val="00123646"/>
    <w:rsid w:val="0012540F"/>
    <w:rsid w:val="00134693"/>
    <w:rsid w:val="001348DF"/>
    <w:rsid w:val="001406C2"/>
    <w:rsid w:val="00147A76"/>
    <w:rsid w:val="0015102D"/>
    <w:rsid w:val="00156265"/>
    <w:rsid w:val="001815B2"/>
    <w:rsid w:val="00183567"/>
    <w:rsid w:val="00183D80"/>
    <w:rsid w:val="001873E7"/>
    <w:rsid w:val="001B12D6"/>
    <w:rsid w:val="001B3FA2"/>
    <w:rsid w:val="001D4515"/>
    <w:rsid w:val="001D4C79"/>
    <w:rsid w:val="00200F8E"/>
    <w:rsid w:val="0023348B"/>
    <w:rsid w:val="0023436F"/>
    <w:rsid w:val="0024412E"/>
    <w:rsid w:val="00245194"/>
    <w:rsid w:val="00265EA2"/>
    <w:rsid w:val="00291C2D"/>
    <w:rsid w:val="002C692A"/>
    <w:rsid w:val="002D1B8B"/>
    <w:rsid w:val="002D32EB"/>
    <w:rsid w:val="002F7018"/>
    <w:rsid w:val="00300408"/>
    <w:rsid w:val="0030342E"/>
    <w:rsid w:val="00304D99"/>
    <w:rsid w:val="00321EE3"/>
    <w:rsid w:val="0032454D"/>
    <w:rsid w:val="003439AD"/>
    <w:rsid w:val="00367A8E"/>
    <w:rsid w:val="0038201E"/>
    <w:rsid w:val="003906F5"/>
    <w:rsid w:val="003928F2"/>
    <w:rsid w:val="003C2007"/>
    <w:rsid w:val="003C5589"/>
    <w:rsid w:val="003F3F58"/>
    <w:rsid w:val="004029D7"/>
    <w:rsid w:val="004204A9"/>
    <w:rsid w:val="004355F9"/>
    <w:rsid w:val="00456C55"/>
    <w:rsid w:val="00473348"/>
    <w:rsid w:val="00483092"/>
    <w:rsid w:val="00497D83"/>
    <w:rsid w:val="004C22BE"/>
    <w:rsid w:val="004D2198"/>
    <w:rsid w:val="004F350E"/>
    <w:rsid w:val="005128B7"/>
    <w:rsid w:val="005244CF"/>
    <w:rsid w:val="0052579D"/>
    <w:rsid w:val="00550A37"/>
    <w:rsid w:val="00561192"/>
    <w:rsid w:val="00582036"/>
    <w:rsid w:val="00590B35"/>
    <w:rsid w:val="00594725"/>
    <w:rsid w:val="005A5E3D"/>
    <w:rsid w:val="005C7DD5"/>
    <w:rsid w:val="005F06F2"/>
    <w:rsid w:val="005F13F7"/>
    <w:rsid w:val="005F7C86"/>
    <w:rsid w:val="00600AF9"/>
    <w:rsid w:val="00605F51"/>
    <w:rsid w:val="0062075D"/>
    <w:rsid w:val="00624B04"/>
    <w:rsid w:val="00625450"/>
    <w:rsid w:val="006421EA"/>
    <w:rsid w:val="006709AA"/>
    <w:rsid w:val="00675C17"/>
    <w:rsid w:val="006900C6"/>
    <w:rsid w:val="006A12D0"/>
    <w:rsid w:val="006A4E90"/>
    <w:rsid w:val="006B514B"/>
    <w:rsid w:val="006C7F1A"/>
    <w:rsid w:val="006E56C6"/>
    <w:rsid w:val="0071522E"/>
    <w:rsid w:val="00723F40"/>
    <w:rsid w:val="00724EED"/>
    <w:rsid w:val="00737108"/>
    <w:rsid w:val="00747272"/>
    <w:rsid w:val="007601B3"/>
    <w:rsid w:val="00772598"/>
    <w:rsid w:val="00773920"/>
    <w:rsid w:val="00781F39"/>
    <w:rsid w:val="007911F7"/>
    <w:rsid w:val="007950A8"/>
    <w:rsid w:val="007A0DCD"/>
    <w:rsid w:val="007B6506"/>
    <w:rsid w:val="007D5028"/>
    <w:rsid w:val="007E4465"/>
    <w:rsid w:val="007E66CF"/>
    <w:rsid w:val="00811E65"/>
    <w:rsid w:val="0084323D"/>
    <w:rsid w:val="008564F0"/>
    <w:rsid w:val="00857213"/>
    <w:rsid w:val="00885854"/>
    <w:rsid w:val="00890C65"/>
    <w:rsid w:val="008945C8"/>
    <w:rsid w:val="00895890"/>
    <w:rsid w:val="008A11A7"/>
    <w:rsid w:val="008A3B5B"/>
    <w:rsid w:val="008B0C85"/>
    <w:rsid w:val="008B61B2"/>
    <w:rsid w:val="008F00FB"/>
    <w:rsid w:val="008F6E75"/>
    <w:rsid w:val="009006AB"/>
    <w:rsid w:val="0091063A"/>
    <w:rsid w:val="00911048"/>
    <w:rsid w:val="0093248E"/>
    <w:rsid w:val="00932674"/>
    <w:rsid w:val="00955786"/>
    <w:rsid w:val="00955B0C"/>
    <w:rsid w:val="00963801"/>
    <w:rsid w:val="009730A8"/>
    <w:rsid w:val="00973593"/>
    <w:rsid w:val="00973E82"/>
    <w:rsid w:val="00974B82"/>
    <w:rsid w:val="009767F2"/>
    <w:rsid w:val="00980FE3"/>
    <w:rsid w:val="00981555"/>
    <w:rsid w:val="00991ECA"/>
    <w:rsid w:val="009973CB"/>
    <w:rsid w:val="009A09E4"/>
    <w:rsid w:val="009B361B"/>
    <w:rsid w:val="009B508F"/>
    <w:rsid w:val="009B7979"/>
    <w:rsid w:val="009C01B4"/>
    <w:rsid w:val="009C31DF"/>
    <w:rsid w:val="009D08B1"/>
    <w:rsid w:val="009D334C"/>
    <w:rsid w:val="009F41F3"/>
    <w:rsid w:val="00A00F9A"/>
    <w:rsid w:val="00A02FEF"/>
    <w:rsid w:val="00A04E91"/>
    <w:rsid w:val="00A10A59"/>
    <w:rsid w:val="00A32D81"/>
    <w:rsid w:val="00A43721"/>
    <w:rsid w:val="00A65663"/>
    <w:rsid w:val="00A81C2E"/>
    <w:rsid w:val="00AC7E5C"/>
    <w:rsid w:val="00AD009E"/>
    <w:rsid w:val="00AE348C"/>
    <w:rsid w:val="00B0115F"/>
    <w:rsid w:val="00B04440"/>
    <w:rsid w:val="00B06B78"/>
    <w:rsid w:val="00B0723A"/>
    <w:rsid w:val="00B31851"/>
    <w:rsid w:val="00B61592"/>
    <w:rsid w:val="00B66F8D"/>
    <w:rsid w:val="00B74188"/>
    <w:rsid w:val="00B75AAB"/>
    <w:rsid w:val="00B867B4"/>
    <w:rsid w:val="00B916C0"/>
    <w:rsid w:val="00BB008A"/>
    <w:rsid w:val="00BB7F39"/>
    <w:rsid w:val="00BC49C3"/>
    <w:rsid w:val="00C06A5D"/>
    <w:rsid w:val="00C12C1F"/>
    <w:rsid w:val="00C13F10"/>
    <w:rsid w:val="00C161B2"/>
    <w:rsid w:val="00C42928"/>
    <w:rsid w:val="00C45724"/>
    <w:rsid w:val="00C51CEC"/>
    <w:rsid w:val="00C53E99"/>
    <w:rsid w:val="00C66BE6"/>
    <w:rsid w:val="00C71C0F"/>
    <w:rsid w:val="00C84B0D"/>
    <w:rsid w:val="00CA7D18"/>
    <w:rsid w:val="00CB5F29"/>
    <w:rsid w:val="00CC5E8D"/>
    <w:rsid w:val="00CD3304"/>
    <w:rsid w:val="00CE5FBC"/>
    <w:rsid w:val="00D15C56"/>
    <w:rsid w:val="00D25E82"/>
    <w:rsid w:val="00D313CE"/>
    <w:rsid w:val="00D37DBE"/>
    <w:rsid w:val="00D41181"/>
    <w:rsid w:val="00D44A45"/>
    <w:rsid w:val="00D45271"/>
    <w:rsid w:val="00D472A5"/>
    <w:rsid w:val="00D479C6"/>
    <w:rsid w:val="00D64549"/>
    <w:rsid w:val="00D71B9C"/>
    <w:rsid w:val="00D74DA1"/>
    <w:rsid w:val="00D83EE7"/>
    <w:rsid w:val="00D84757"/>
    <w:rsid w:val="00D9719A"/>
    <w:rsid w:val="00DB105A"/>
    <w:rsid w:val="00DB19F3"/>
    <w:rsid w:val="00DB265E"/>
    <w:rsid w:val="00DF69CA"/>
    <w:rsid w:val="00E05941"/>
    <w:rsid w:val="00E3081E"/>
    <w:rsid w:val="00E5435F"/>
    <w:rsid w:val="00E5453A"/>
    <w:rsid w:val="00E70F49"/>
    <w:rsid w:val="00E84BE7"/>
    <w:rsid w:val="00EA3B63"/>
    <w:rsid w:val="00EB4C4D"/>
    <w:rsid w:val="00EC1728"/>
    <w:rsid w:val="00ED7700"/>
    <w:rsid w:val="00EE2619"/>
    <w:rsid w:val="00F0136A"/>
    <w:rsid w:val="00F056E7"/>
    <w:rsid w:val="00F07318"/>
    <w:rsid w:val="00F115CE"/>
    <w:rsid w:val="00F13C38"/>
    <w:rsid w:val="00F162D7"/>
    <w:rsid w:val="00F22CDF"/>
    <w:rsid w:val="00F4205D"/>
    <w:rsid w:val="00F62A0A"/>
    <w:rsid w:val="00F7344F"/>
    <w:rsid w:val="00F814A1"/>
    <w:rsid w:val="00F81F1C"/>
    <w:rsid w:val="00F923E8"/>
    <w:rsid w:val="00F95111"/>
    <w:rsid w:val="00FB1684"/>
    <w:rsid w:val="00FC682D"/>
    <w:rsid w:val="00FE4B4F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F0CB6"/>
  <w15:docId w15:val="{836C6AC2-B4BE-4DFF-8FC0-C3E861CE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2D7"/>
  </w:style>
  <w:style w:type="paragraph" w:styleId="Heading1">
    <w:name w:val="heading 1"/>
    <w:basedOn w:val="Normal"/>
    <w:next w:val="Normal"/>
    <w:link w:val="Heading1Char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Heading2">
    <w:name w:val="heading 2"/>
    <w:basedOn w:val="Heading1"/>
    <w:next w:val="Normal"/>
    <w:link w:val="Heading2Char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Heading3">
    <w:name w:val="heading 3"/>
    <w:basedOn w:val="Normal"/>
    <w:next w:val="Normal"/>
    <w:link w:val="Heading3Char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1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1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Heading2Char">
    <w:name w:val="Heading 2 Char"/>
    <w:basedOn w:val="DefaultParagraphFont"/>
    <w:link w:val="Heading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Heading3Char">
    <w:name w:val="Heading 3 Char"/>
    <w:basedOn w:val="DefaultParagraphFont"/>
    <w:link w:val="Heading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Heading3"/>
    <w:rsid w:val="00A81C2E"/>
    <w:pPr>
      <w:spacing w:before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Heading3"/>
    <w:qFormat/>
    <w:rsid w:val="00483092"/>
  </w:style>
  <w:style w:type="character" w:styleId="PlaceholderText">
    <w:name w:val="Placeholder Text"/>
    <w:basedOn w:val="DefaultParagraphFont"/>
    <w:uiPriority w:val="99"/>
    <w:semiHidden/>
    <w:rsid w:val="000613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E66CF"/>
    <w:rPr>
      <w:color w:val="0000FF" w:themeColor="hyperlink"/>
      <w:u w:val="single"/>
    </w:rPr>
  </w:style>
  <w:style w:type="paragraph" w:customStyle="1" w:styleId="Default">
    <w:name w:val="Default"/>
    <w:rsid w:val="00C12C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C12C1F"/>
  </w:style>
  <w:style w:type="paragraph" w:styleId="NoSpacing">
    <w:name w:val="No Spacing"/>
    <w:uiPriority w:val="1"/>
    <w:qFormat/>
    <w:rsid w:val="00B0115F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B011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0115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DB2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65E"/>
  </w:style>
  <w:style w:type="paragraph" w:styleId="Footer">
    <w:name w:val="footer"/>
    <w:basedOn w:val="Normal"/>
    <w:link w:val="FooterChar"/>
    <w:uiPriority w:val="99"/>
    <w:unhideWhenUsed/>
    <w:rsid w:val="00DB26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3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hstf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a\Application%20Data\Microsoft\Templates\Sal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80012F714B42F09F75B327016C2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B365-A1C1-4E00-B3D6-A6CE01AA2830}"/>
      </w:docPartPr>
      <w:docPartBody>
        <w:p w:rsidR="001F60DB" w:rsidRDefault="002A7486" w:rsidP="002A7486">
          <w:pPr>
            <w:pStyle w:val="5780012F714B42F09F75B327016C2A91"/>
          </w:pPr>
          <w:r w:rsidRPr="00D472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E51"/>
    <w:rsid w:val="001218A5"/>
    <w:rsid w:val="001474B8"/>
    <w:rsid w:val="00186BAA"/>
    <w:rsid w:val="00196992"/>
    <w:rsid w:val="001C1FA4"/>
    <w:rsid w:val="001C41C4"/>
    <w:rsid w:val="001C6685"/>
    <w:rsid w:val="001F60DB"/>
    <w:rsid w:val="00217F02"/>
    <w:rsid w:val="00220DC1"/>
    <w:rsid w:val="00224B26"/>
    <w:rsid w:val="00284BF6"/>
    <w:rsid w:val="002A7486"/>
    <w:rsid w:val="002D5962"/>
    <w:rsid w:val="002F7B93"/>
    <w:rsid w:val="00380957"/>
    <w:rsid w:val="003A6591"/>
    <w:rsid w:val="00413BD9"/>
    <w:rsid w:val="0043413C"/>
    <w:rsid w:val="0045701B"/>
    <w:rsid w:val="004A085E"/>
    <w:rsid w:val="004A16E2"/>
    <w:rsid w:val="004F5DD6"/>
    <w:rsid w:val="00572A76"/>
    <w:rsid w:val="00620358"/>
    <w:rsid w:val="006303A6"/>
    <w:rsid w:val="00655128"/>
    <w:rsid w:val="00674D78"/>
    <w:rsid w:val="0069122D"/>
    <w:rsid w:val="006E54AE"/>
    <w:rsid w:val="006F70F5"/>
    <w:rsid w:val="00726F7F"/>
    <w:rsid w:val="0077770D"/>
    <w:rsid w:val="00791BDC"/>
    <w:rsid w:val="00843AED"/>
    <w:rsid w:val="008916A0"/>
    <w:rsid w:val="009968E9"/>
    <w:rsid w:val="009A331E"/>
    <w:rsid w:val="00A50007"/>
    <w:rsid w:val="00A60662"/>
    <w:rsid w:val="00A73F53"/>
    <w:rsid w:val="00A9099B"/>
    <w:rsid w:val="00AA3E0F"/>
    <w:rsid w:val="00AA578C"/>
    <w:rsid w:val="00AD093C"/>
    <w:rsid w:val="00AF7356"/>
    <w:rsid w:val="00B05062"/>
    <w:rsid w:val="00B83B60"/>
    <w:rsid w:val="00C17E3E"/>
    <w:rsid w:val="00C95126"/>
    <w:rsid w:val="00E34529"/>
    <w:rsid w:val="00E637AC"/>
    <w:rsid w:val="00E64F0F"/>
    <w:rsid w:val="00F075EC"/>
    <w:rsid w:val="00F6703E"/>
    <w:rsid w:val="00FB6E51"/>
    <w:rsid w:val="00FC6BA9"/>
    <w:rsid w:val="00FD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486"/>
    <w:rPr>
      <w:color w:val="808080"/>
    </w:rPr>
  </w:style>
  <w:style w:type="paragraph" w:customStyle="1" w:styleId="5780012F714B42F09F75B327016C2A91">
    <w:name w:val="5780012F714B42F09F75B327016C2A91"/>
    <w:rsid w:val="002A7486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77B0-82ED-4F9E-8300-93A891A3E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Settings\Lea\Application Data\Microsoft\Templates\Sale event flyer.dotx</Template>
  <TotalTime>234</TotalTime>
  <Pages>5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McCann Worldgroup</Company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Kyle Irvine</cp:lastModifiedBy>
  <cp:revision>24</cp:revision>
  <cp:lastPrinted>2021-10-28T16:25:00Z</cp:lastPrinted>
  <dcterms:created xsi:type="dcterms:W3CDTF">2017-01-15T21:37:00Z</dcterms:created>
  <dcterms:modified xsi:type="dcterms:W3CDTF">2021-11-30T17:43:00Z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TC102905571033</vt:lpwstr>
  </property>
</Properties>
</file>